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30B" w:rsidRDefault="00291EE6">
      <w:pPr>
        <w:widowControl/>
        <w:jc w:val="lef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8" o:spid="_x0000_s1026" type="#_x0000_t202" style="position:absolute;margin-left:359.65pt;margin-top:-59.75pt;width:145.9pt;height:107.2pt;z-index:251639808" o:gfxdata="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OCzqaLYAAAADAEAAA8AAAAAAAAA&#10;AQAgAAAAIgAAAGRycy9kb3ducmV2LnhtbFBLAQIUABQAAAAIAIdO4kAi9SIVnwEAABEDAAAOAAAA&#10;AAAAAAEAIAAAACcBAABkcnMvZTJvRG9jLnhtbFBLBQYAAAAABgAGAFkBAAA4BQAAAAA=&#10;" filled="f" stroked="f">
            <v:textbox style="mso-fit-shape-to-text:t">
              <w:txbxContent>
                <w:p w:rsidR="00D115C5" w:rsidRDefault="002746B5">
                  <w:pPr>
                    <w:spacing w:line="500" w:lineRule="exact"/>
                  </w:pPr>
                  <w:r>
                    <w:rPr>
                      <w:rFonts w:ascii="微软雅黑" w:eastAsia="微软雅黑" w:hAnsi="微软雅黑" w:hint="eastAsia"/>
                      <w:color w:val="FFFFFF"/>
                      <w:kern w:val="24"/>
                      <w:szCs w:val="21"/>
                    </w:rPr>
                    <w:t>年龄：25岁</w:t>
                  </w:r>
                </w:p>
                <w:p w:rsidR="00D115C5" w:rsidRDefault="002746B5">
                  <w:pPr>
                    <w:spacing w:line="500" w:lineRule="exact"/>
                  </w:pPr>
                  <w:r>
                    <w:rPr>
                      <w:rFonts w:ascii="微软雅黑" w:eastAsia="微软雅黑" w:hAnsi="微软雅黑" w:hint="eastAsia"/>
                      <w:color w:val="FFFFFF"/>
                      <w:kern w:val="24"/>
                      <w:szCs w:val="21"/>
                    </w:rPr>
                    <w:t>现居：福建厦门</w:t>
                  </w:r>
                </w:p>
                <w:p w:rsidR="00D115C5" w:rsidRDefault="002746B5">
                  <w:pPr>
                    <w:spacing w:line="500" w:lineRule="exact"/>
                  </w:pPr>
                  <w:r>
                    <w:rPr>
                      <w:rFonts w:ascii="微软雅黑" w:eastAsia="微软雅黑" w:hAnsi="微软雅黑" w:hint="eastAsia"/>
                      <w:color w:val="FFFFFF"/>
                      <w:kern w:val="24"/>
                      <w:szCs w:val="21"/>
                    </w:rPr>
                    <w:t>+86 180 5252 5252</w:t>
                  </w:r>
                </w:p>
                <w:p w:rsidR="00D115C5" w:rsidRDefault="002746B5">
                  <w:pPr>
                    <w:spacing w:line="500" w:lineRule="exact"/>
                    <w:rPr>
                      <w:rFonts w:eastAsia="宋体"/>
                    </w:rPr>
                  </w:pPr>
                  <w:r>
                    <w:rPr>
                      <w:rFonts w:ascii="微软雅黑" w:eastAsia="微软雅黑" w:hAnsi="微软雅黑" w:hint="eastAsia"/>
                      <w:color w:val="FFFFFF"/>
                      <w:kern w:val="24"/>
                      <w:szCs w:val="21"/>
                    </w:rPr>
                    <w:t>58pic@qiantu.com</w:t>
                  </w:r>
                </w:p>
              </w:txbxContent>
            </v:textbox>
          </v:shape>
        </w:pict>
      </w:r>
      <w:r>
        <w:rPr>
          <w:noProof/>
        </w:rPr>
        <w:pict>
          <v:group id="_x0000_s1055" style="position:absolute;margin-left:346.05pt;margin-top:-46.5pt;width:9.6pt;height:85.1pt;z-index:251640832" coordorigin="5534532,329280" coordsize="150036,1330068203" o:gfxdata="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">
            <v:shape id="_x0000_s1059" style="position:absolute;left:5564607;top:723156;width:95518;height:163278;v-text-anchor:middle" coordsize="559792,955625" o:spt="100" o:gfxdata="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oUziTrUAAADbAAAADwAA&#10;AAAAAAABACAAAAAiAAAAZHJzL2Rvd25yZXYueG1sUEsBAhQAFAAAAAgAh07iQDMvBZ47AAAAOQAA&#10;ABAAAAAAAAAAAQAgAAAABAEAAGRycy9zaGFwZXhtbC54bWxQSwUGAAAAAAYABgBbAQAArgMAAAAA&#10;" adj="0,,0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stroked="f" strokeweight="1pt">
              <v:stroke joinstyle="miter"/>
              <v:formulas/>
              <v:path o:connecttype="segments"/>
              <v:textbox inset=",,,8.16464mm"/>
            </v:shape>
            <v:shape id="_x0000_s1058" style="position:absolute;left:5534532;top:1114981;width:148816;height:148816;v-text-anchor:middle" coordsize="5581,5581" o:spt="100" o:gfxdata="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VPTXq/&#10;AAAA2wAAAA8AAAAAAAAAAQAgAAAAIgAAAGRycy9kb3ducmV2LnhtbFBLAQIUABQAAAAIAIdO4kAz&#10;LwWeOwAAADkAAAAQAAAAAAAAAAEAIAAAAA4BAABkcnMvc2hhcGV4bWwueG1sUEsFBgAAAAAGAAYA&#10;WwEAALgDAAAAAA==&#10;" adj="0,,0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stroked="f">
              <v:stroke joinstyle="round"/>
              <v:formulas/>
              <v:path o:connecttype="segments" o:connectlocs="@0,@0;@0,@0;@0,@0;@0,@0;@0,@0;@0,@0;@0,@0;@0,@0;@0,@0;@0,@0;@0,@0;@0,@0;@0,@0;@0,@0;@0,@0;@0,@0;@0,@0;@0,@0;@0,@0;@0,@0;@0,1059396705;@0,@0;@0,@0;@0,@0;@0,@0;1059396705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</v:shape>
            <v:shape id="_x0000_s1057" style="position:absolute;left:5534670;top:1504280;width:149898;height:155068;v-text-anchor:middle" coordsize="90,93" o:spt="100" o:gfxdata="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LMdiK5AAAA2wAA&#10;AA8AAAAAAAAAAQAgAAAAIgAAAGRycy9kb3ducmV2LnhtbFBLAQIUABQAAAAIAIdO4kAzLwWeOwAA&#10;ADkAAAAQAAAAAAAAAAEAIAAAAAgBAABkcnMvc2hhcGV4bWwueG1sUEsFBgAAAAAGAAYAWwEAALID&#10;AAAAAA==&#10;" adj="0,,0" path="m86,38v2,2,4,5,4,8c90,83,90,83,90,83v,5,-4,10,-9,10c9,93,9,93,9,93,4,93,,88,,83,,46,,46,,46,,44,1,41,2,40v,,,,,c2,40,2,40,2,40v,-1,,-1,1,-1c39,3,39,3,39,3,43,,46,,50,3,86,38,86,38,86,38xm15,30v,22,,22,,22c45,75,45,75,45,75,72,54,72,54,72,54v,-24,,-24,,-24c15,30,15,30,15,30xm25,35v,4,,4,,4c63,39,63,39,63,39v,-4,,-4,,-4c25,35,25,35,25,35xm25,51v,4,,4,,4c63,55,63,55,63,55v,-4,,-4,,-4c25,51,25,51,25,51xm25,43v,4,,4,,4c63,47,63,47,63,47v,-4,,-4,,-4c25,43,25,43,25,43xm10,87c28,69,28,69,28,69v,,,-1,,-2c27,66,26,66,25,67,7,84,7,84,7,84v-1,1,-1,2,,3c8,87,9,87,10,87xm84,84c66,67,66,67,66,67v-1,-1,-2,-1,-3,c62,68,62,69,63,69,81,87,81,87,81,87v1,,2,,3,c85,86,85,85,84,84xe" stroked="f">
              <v:stroke joinstyle="round"/>
              <v:formulas/>
              <v:path o:connecttype="segments"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</v:shape>
            <v:shape id="_x0000_s1056" style="position:absolute;left:5534532;top:329280;width:148816;height:188374;v-text-anchor:middle" coordsize="1679575,2125662" o:spt="100" o:gfxdata="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Fdl5L4A&#10;AADbAAAADwAAAAAAAAABACAAAAAiAAAAZHJzL2Rvd25yZXYueG1sUEsBAhQAFAAAAAgAh07iQDMv&#10;BZ47AAAAOQAAABAAAAAAAAAAAQAgAAAADQEAAGRycy9zaGFwZXhtbC54bWxQSwUGAAAAAAYABgBb&#10;AQAAtwMAAAAA&#10;" adj="0,,0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stroked="f">
              <v:stroke joinstyle="round"/>
              <v:formulas/>
              <v:path o:connecttype="segments" o:connectlocs="45052,82729;57179,89004;56524,92683;55767,97094;57230,101781;81836,148859;78508,100798;79441,96010;78432,92079;81256,88601;92904,82174;103568,82754;111409,90491;118166,99160;123813,108787;128200,119549;131326,131469;133066,144650;127570,154403;110098,161888;91769,166702;72861,168768;52843,167861;33052,163753;14118,156570;0,148556;1361,134569;4185,121993;8370,110703;13815,100647;20446,91751;28161,83863;37892,76252;73704,454;82148,2750;89786,6787;96314,12313;101482,19075;105137,26897;107027,35551;106800,45543;103876,55535;98608,64265;91324,71305;81090,76856;74183,78672;66722,79177;58378,78092;50716,75342;43834,71153;37608,65274;32516,57705;29290,49050;28105,39588;29113,30631;32037,22456;36575,15164;42523,9033;49682,4339;57824,1236;66646,0" o:connectangles="0,0,0,0,0,0,0,0,0,0,0,0,0,0,0,0,0,0,0,0,0,0,0,0,0,0,0,0,0,0,0,0,0,0,0,0,0,0,0,0,0,0,0,0,0,0,0,0,0,0,0,0,0,0,0,0,0,0,0,0,0"/>
            </v:shape>
          </v:group>
        </w:pict>
      </w:r>
      <w:r>
        <w:rPr>
          <w:noProof/>
        </w:rPr>
        <w:pict>
          <v:rect id="_x0000_s1054" style="position:absolute;margin-left:-46.5pt;margin-top:104.6pt;width:26.1pt;height:26pt;z-index:251652096;v-text-anchor:middle" o:gfxdata="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1QlAONwAAAALAQAA&#10;DwAAAAAAAAABACAAAAAiAAAAZHJzL2Rvd25yZXYueG1sUEsBAhQAFAAAAAgAh07iQH6Dk4/cAQAA&#10;sAMAAA4AAAAAAAAAAQAgAAAAKwEAAGRycy9lMm9Eb2MueG1sUEsFBgAAAAAGAAYAWQEAAHkFAAAA&#10;AA==&#10;" fillcolor="#4badc6" strokecolor="#4badc6" strokeweight="2.25pt"/>
        </w:pict>
      </w:r>
      <w:r>
        <w:rPr>
          <w:noProof/>
        </w:rPr>
        <w:pict>
          <v:rect id="_x0000_s1053" style="position:absolute;margin-left:-46.5pt;margin-top:235.25pt;width:26.1pt;height:26pt;z-index:251653120;v-text-anchor:middle" o:gfxdata="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Cs6bw90AAAALAQAA&#10;DwAAAAAAAAABACAAAAAiAAAAZHJzL2Rvd25yZXYueG1sUEsBAhQAFAAAAAgAh07iQPR058zbAQAA&#10;sAMAAA4AAAAAAAAAAQAgAAAALAEAAGRycy9lMm9Eb2MueG1sUEsFBgAAAAAGAAYAWQEAAHkFAAAA&#10;AA==&#10;" fillcolor="#4badc6" strokecolor="#4badc6" strokeweight="2.25pt"/>
        </w:pict>
      </w:r>
      <w:r>
        <w:rPr>
          <w:noProof/>
        </w:rPr>
        <w:pict>
          <v:rect id="_x0000_s1052" style="position:absolute;margin-left:-46.5pt;margin-top:504.7pt;width:26.1pt;height:26pt;z-index:251654144;v-text-anchor:middle" o:gfxdata="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P24rN3AAAAA0BAAAP&#10;AAAAAAAAAAEAIAAAACIAAABkcnMvZG93bnJldi54bWxQSwECFAAUAAAACACHTuJAA7TY39sBAACw&#10;AwAADgAAAAAAAAABACAAAAArAQAAZHJzL2Uyb0RvYy54bWxQSwUGAAAAAAYABgBZAQAAeAUAAAAA&#10;" fillcolor="#4badc6" strokecolor="#4badc6" strokeweight="2.25pt"/>
        </w:pict>
      </w:r>
      <w:r>
        <w:rPr>
          <w:noProof/>
        </w:rPr>
        <w:pict>
          <v:rect id="_x0000_s1051" style="position:absolute;margin-left:-46.5pt;margin-top:631.85pt;width:26.1pt;height:26pt;z-index:251655168;v-text-anchor:middle" o:gfxdata="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ypuo590AAAANAQAA&#10;DwAAAAAAAAABACAAAAAiAAAAZHJzL2Rvd25yZXYueG1sUEsBAhQAFAAAAAgAh07iQIlDrJzbAQAA&#10;sAMAAA4AAAAAAAAAAQAgAAAALAEAAGRycy9lMm9Eb2MueG1sUEsFBgAAAAAGAAYAWQEAAHkFAAAA&#10;AA==&#10;" fillcolor="#4badc6" strokecolor="#4badc6" strokeweight="2.25pt"/>
        </w:pict>
      </w:r>
      <w:r>
        <w:rPr>
          <w:noProof/>
        </w:rPr>
        <w:pict>
          <v:rect id="_x0000_s1050" style="position:absolute;margin-left:-90pt;margin-top:755.3pt;width:595.25pt;height:14.35pt;z-index:251661312;v-text-anchor:middle" o:gfxdata="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RfMCR3AAAAA8BAAAPAAAA&#10;AAAAAAEAIAAAACIAAABkcnMvZG93bnJldi54bWxQSwECFAAUAAAACACHTuJAyP7jWNgBAACIAwAA&#10;DgAAAAAAAAABACAAAAArAQAAZHJzL2Uyb0RvYy54bWxQSwUGAAAAAAYABgBZAQAAdQUAAAAA&#10;" fillcolor="#edf6f9" stroked="f" strokeweight="1pt"/>
        </w:pict>
      </w:r>
      <w:r>
        <w:rPr>
          <w:noProof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49" type="#_x0000_t15" style="position:absolute;margin-left:297.6pt;margin-top:755.3pt;width:207.65pt;height:14.35pt;flip:x;z-index:251662336;v-text-anchor:middle" o:gfxdata="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VWYHLZAAAADgEAAA8AAAAAAAAAAQAgAAAAIgAAAGRycy9k&#10;b3ducmV2LnhtbFBLAQIUABQAAAAIAIdO4kDIfGI7AQIAAMYDAAAOAAAAAAAAAAEAIAAAACgBAABk&#10;cnMvZTJvRG9jLnhtbFBLBQYAAAAABgAGAFkBAACbBQAAAAA=&#10;" adj="21275" fillcolor="#4badc6" stroked="f" strokeweight="1pt"/>
        </w:pict>
      </w:r>
      <w:r>
        <w:rPr>
          <w:noProof/>
        </w:rPr>
        <w:pict>
          <v:rect id="_x0000_s1048" style="position:absolute;margin-left:-46.85pt;margin-top:104.65pt;width:232.85pt;height:26pt;z-index:251630592;v-text-anchor:middle" o:gfxdata="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N3XbvHc&#10;AAAACwEAAA8AAAAAAAAAAQAgAAAAIgAAAGRycy9kb3ducmV2LnhtbFBLAQIUABQAAAAIAIdO4kCT&#10;03ke4wEAALEDAAAOAAAAAAAAAAEAIAAAACsBAABkcnMvZTJvRG9jLnhtbFBLBQYAAAAABgAGAFkB&#10;AACABQAAAAA=&#10;" fillcolor="#edf6f9" strokecolor="#4badc6" strokeweight="2.25pt"/>
        </w:pict>
      </w:r>
      <w:r>
        <w:rPr>
          <w:noProof/>
        </w:rPr>
        <w:pict>
          <v:rect id="_x0000_s1047" style="position:absolute;margin-left:-46.85pt;margin-top:235.35pt;width:232.85pt;height:26pt;z-index:251631616;v-text-anchor:middle" o:gfxdata="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y6mC89wA&#10;AAALAQAADwAAAAAAAAABACAAAAAiAAAAZHJzL2Rvd25yZXYueG1sUEsBAhQAFAAAAAgAh07iQKR9&#10;w1TiAQAAsQMAAA4AAAAAAAAAAQAgAAAAKwEAAGRycy9lMm9Eb2MueG1sUEsFBgAAAAAGAAYAWQEA&#10;AH8FAAAAAA==&#10;" fillcolor="#edf6f9" strokecolor="#4badc6" strokeweight="2.25pt"/>
        </w:pict>
      </w:r>
      <w:r>
        <w:rPr>
          <w:noProof/>
        </w:rPr>
        <w:pict>
          <v:rect id="_x0000_s1046" style="position:absolute;margin-left:-46.85pt;margin-top:504.8pt;width:232.85pt;height:26pt;z-index:251632640;v-text-anchor:middle" o:gfxdata="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J0Qv&#10;nNwAAAANAQAADwAAAAAAAAABACAAAAAiAAAAZHJzL2Rvd25yZXYueG1sUEsBAhQAFAAAAAgAh07i&#10;QG1j7VnlAQAAsQMAAA4AAAAAAAAAAQAgAAAAKwEAAGRycy9lMm9Eb2MueG1sUEsFBgAAAAAGAAYA&#10;WQEAAIIFAAAAAA==&#10;" fillcolor="#edf6f9" strokecolor="#4badc6" strokeweight="2.25pt"/>
        </w:pict>
      </w:r>
      <w:r>
        <w:rPr>
          <w:noProof/>
        </w:rPr>
        <w:pict>
          <v:rect id="_x0000_s1045" style="position:absolute;margin-left:-46.85pt;margin-top:631.95pt;width:232.85pt;height:26pt;z-index:251633664;v-text-anchor:middle" o:gfxdata="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YExW6&#10;3QAAAA0BAAAPAAAAAAAAAAEAIAAAACIAAABkcnMvZG93bnJldi54bWxQSwECFAAUAAAACACHTuJA&#10;s3EdweMBAACxAwAADgAAAAAAAAABACAAAAAsAQAAZHJzL2Uyb0RvYy54bWxQSwUGAAAAAAYABgBZ&#10;AQAAgQUAAAAA&#10;" fillcolor="#edf6f9" strokecolor="#4badc6" strokeweight="2.25pt"/>
        </w:pict>
      </w:r>
      <w:r>
        <w:rPr>
          <w:noProof/>
        </w:rPr>
        <w:pict>
          <v:rect id="矩形 61" o:spid="_x0000_s1044" style="position:absolute;margin-left:-90pt;margin-top:-71.95pt;width:595.25pt;height:140.25pt;z-index:2516346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" fillcolor="#edf6f9" stroked="f" strokeweight="1pt"/>
        </w:pict>
      </w:r>
      <w:r>
        <w:rPr>
          <w:noProof/>
        </w:rPr>
        <w:pict>
          <v:shape id="五边形 62" o:spid="_x0000_s1043" type="#_x0000_t15" style="position:absolute;margin-left:297.6pt;margin-top:-1in;width:207.65pt;height:140.25pt;flip:x;z-index:2516357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" adj="18425" fillcolor="#4badc6" stroked="f" strokeweight="1pt"/>
        </w:pict>
      </w:r>
      <w:r>
        <w:rPr>
          <w:noProof/>
        </w:rPr>
        <w:pict>
          <v:shape id="_x0000_s1042" style="position:absolute;margin-left:-46.85pt;margin-top:-55.45pt;width:107.25pt;height:107.25pt;z-index:251636736;mso-width-relative:page;mso-height-relative:page;v-text-anchor:middle" coordsize="1362069,1362069" o:gfxdata="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" path="m681034,r,c1057159,,1362068,304909,1362068,681034r1,c1362069,1057159,1057160,1362068,681035,1362068r-1,1c304909,1362069,,1057160,,681035r,-1c,304909,304909,,681034,xe" strokecolor="white" strokeweight="3pt">
            <v:fill r:id="rId7" o:title="简历头像女 (1)" recolor="t" rotate="t" type="frame"/>
            <v:stroke joinstyle="miter"/>
            <v:path o:connectlocs="1362069,681034;681034,1362069;0,681034;681034,0" o:connectangles="0,82,164,247"/>
          </v:shape>
        </w:pict>
      </w:r>
      <w:r>
        <w:rPr>
          <w:noProof/>
        </w:rPr>
        <w:pict>
          <v:shape id="文本框 7" o:spid="_x0000_s1027" type="#_x0000_t202" style="position:absolute;margin-left:78.6pt;margin-top:-30.3pt;width:239.35pt;height:77.2pt;z-index:251637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" filled="f" stroked="f">
            <v:textbox style="mso-fit-shape-to-text:t">
              <w:txbxContent>
                <w:p w:rsidR="00F9330B" w:rsidRDefault="00175A78">
                  <w:pPr>
                    <w:pStyle w:val="a3"/>
                    <w:spacing w:before="0" w:beforeAutospacing="0" w:after="0" w:afterAutospacing="0" w:line="600" w:lineRule="exact"/>
                    <w:rPr>
                      <w:rFonts w:ascii="微软雅黑" w:eastAsia="微软雅黑" w:hAnsi="微软雅黑" w:cstheme="minorBidi"/>
                      <w:b/>
                      <w:bCs/>
                      <w:color w:val="4BADC6"/>
                      <w:kern w:val="24"/>
                      <w:sz w:val="56"/>
                      <w:szCs w:val="5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4BADC6"/>
                      <w:kern w:val="24"/>
                      <w:sz w:val="56"/>
                      <w:szCs w:val="56"/>
                    </w:rPr>
                    <w:t>狮哥狮姐</w:t>
                  </w:r>
                </w:p>
                <w:p w:rsidR="00F9330B" w:rsidRDefault="003B1E3E">
                  <w:pPr>
                    <w:pStyle w:val="a3"/>
                    <w:spacing w:before="0" w:beforeAutospacing="0" w:after="0" w:afterAutospacing="0" w:line="600" w:lineRule="exact"/>
                  </w:pPr>
                  <w:r>
                    <w:rPr>
                      <w:rFonts w:ascii="微软雅黑" w:eastAsia="微软雅黑" w:hAnsi="微软雅黑" w:cstheme="minorBidi" w:hint="eastAsia"/>
                      <w:color w:val="4BADC6"/>
                      <w:kern w:val="24"/>
                      <w:sz w:val="28"/>
                      <w:szCs w:val="28"/>
                    </w:rPr>
                    <w:t>求职意向：</w:t>
                  </w:r>
                  <w:r w:rsidRPr="003B1E3E">
                    <w:rPr>
                      <w:rFonts w:ascii="微软雅黑" w:eastAsia="微软雅黑" w:hAnsi="微软雅黑" w:cstheme="minorBidi" w:hint="eastAsia"/>
                      <w:color w:val="4BADC6"/>
                      <w:kern w:val="24"/>
                      <w:sz w:val="28"/>
                      <w:szCs w:val="28"/>
                    </w:rPr>
                    <w:t>专业顾问</w:t>
                  </w:r>
                </w:p>
              </w:txbxContent>
            </v:textbox>
          </v:shape>
        </w:pict>
      </w:r>
      <w:r>
        <w:rPr>
          <w:noProof/>
        </w:rPr>
        <w:pict>
          <v:rect id="矩形 72" o:spid="_x0000_s1028" style="position:absolute;margin-left:-51.1pt;margin-top:140pt;width:528.25pt;height:76.2pt;z-index:251641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" filled="f" stroked="f">
            <v:textbox style="mso-fit-shape-to-text:t">
              <w:txbxContent>
                <w:p w:rsidR="00F9330B" w:rsidRDefault="003B1E3E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120" w:afterAutospacing="0" w:line="420" w:lineRule="exact"/>
                    <w:textAlignment w:val="baseline"/>
                  </w:pPr>
                  <w:r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>2012.09</w:t>
                  </w:r>
                  <w:r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 xml:space="preserve">—2016.6         </w:t>
                  </w:r>
                  <w:r w:rsidR="00C327D8"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>狮哥狮姐</w:t>
                  </w:r>
                  <w:r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 xml:space="preserve">大学             </w:t>
                  </w:r>
                  <w:r w:rsidRPr="003B1E3E"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>市场营销</w:t>
                  </w:r>
                  <w:r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 xml:space="preserve">            本科学历  </w:t>
                  </w:r>
                </w:p>
                <w:p w:rsidR="00F9330B" w:rsidRDefault="003B1E3E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420" w:lineRule="exact"/>
                    <w:textAlignment w:val="baseline"/>
                    <w:rPr>
                      <w:rFonts w:ascii="微软雅黑" w:eastAsia="微软雅黑" w:hAnsi="微软雅黑" w:cs="Times New Roman"/>
                      <w:color w:val="262626"/>
                      <w:kern w:val="24"/>
                      <w:sz w:val="22"/>
                      <w:szCs w:val="22"/>
                    </w:rPr>
                  </w:pP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  <w:sz w:val="22"/>
                      <w:szCs w:val="22"/>
                    </w:rPr>
                    <w:t>主修课程：</w:t>
                  </w:r>
                  <w:r w:rsidRPr="003B1E3E"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  <w:sz w:val="22"/>
                      <w:szCs w:val="22"/>
                    </w:rPr>
                    <w:t>管理学、微观经济学、宏观经济学、管理信息系统、统计学、会计学、财务管理、市场营销、经济法、消费者行为学、国际市场营销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1" style="position:absolute;margin-left:-51.1pt;margin-top:540.05pt;width:528.25pt;height:70.2pt;z-index:251642880" o:gfxdata="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qHn663AAAAA4BAAAPAAAAAAAAAAEAIAAAACIAAABkcnMvZG93&#10;bnJldi54bWxQSwECFAAUAAAACACHTuJAjK0aXooBAADuAgAADgAAAAAAAAABACAAAAArAQAAZHJz&#10;L2Uyb0RvYy54bWxQSwUGAAAAAAYABgBZAQAAJwUAAAAA&#10;" filled="f" stroked="f">
            <v:textbox style="mso-fit-shape-to-text:t">
              <w:txbxContent>
                <w:p w:rsidR="00D115C5" w:rsidRDefault="002746B5">
                  <w:p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textAlignment w:val="baseline"/>
                  </w:pP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  <w:sz w:val="22"/>
                    </w:rPr>
                    <w:t>2012年国家奖学金                                2012年任班长一职</w:t>
                  </w:r>
                </w:p>
                <w:p w:rsidR="00D115C5" w:rsidRDefault="002746B5">
                  <w:p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textAlignment w:val="baseline"/>
                  </w:pP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  <w:sz w:val="22"/>
                    </w:rPr>
                    <w:t>2012年获“三好学生”称号                        2011年获营销大赛一等奖</w:t>
                  </w:r>
                </w:p>
                <w:p w:rsidR="00D115C5" w:rsidRDefault="002746B5">
                  <w:p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textAlignment w:val="baseline"/>
                  </w:pP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  <w:sz w:val="22"/>
                    </w:rPr>
                    <w:t xml:space="preserve">2012年创业杯大赛获得团体比赛铜奖        </w:t>
                  </w:r>
                  <w:r>
                    <w:rPr>
                      <w:rFonts w:ascii="微软雅黑" w:eastAsia="微软雅黑" w:hAnsi="微软雅黑" w:cs="Times New Roman"/>
                      <w:color w:val="262626"/>
                      <w:kern w:val="24"/>
                      <w:sz w:val="22"/>
                    </w:rPr>
                    <w:t xml:space="preserve">      </w:t>
                  </w: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  <w:sz w:val="22"/>
                    </w:rPr>
                    <w:t xml:space="preserve">  2014年荣获学院优秀班干部</w:t>
                  </w:r>
                </w:p>
              </w:txbxContent>
            </v:textbox>
          </v:rect>
        </w:pict>
      </w:r>
      <w:r>
        <w:rPr>
          <w:noProof/>
        </w:rPr>
        <w:pict>
          <v:rect id="Rectangle 3" o:spid="_x0000_s1030" style="position:absolute;margin-left:-51.1pt;margin-top:270.4pt;width:528.25pt;height:208.2pt;z-index: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" filled="f" stroked="f">
            <v:textbox style="mso-fit-shape-to-text:t">
              <w:txbxContent>
                <w:p w:rsidR="00F9330B" w:rsidRDefault="003B1E3E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120" w:afterAutospacing="0" w:line="420" w:lineRule="exact"/>
                    <w:textAlignment w:val="baseline"/>
                    <w:rPr>
                      <w:rFonts w:ascii="微软雅黑" w:eastAsia="微软雅黑" w:hAnsi="微软雅黑" w:cs="Times New Roman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</w:pPr>
                  <w:r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 xml:space="preserve">2014.08-2015.08        </w:t>
                  </w:r>
                  <w:r w:rsidR="00C327D8"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>国鑫文化发展有限责任公司</w:t>
                  </w:r>
                  <w:r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 xml:space="preserve">                     </w:t>
                  </w:r>
                  <w:r w:rsidRPr="003B1E3E"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>专业顾问</w:t>
                  </w:r>
                </w:p>
                <w:p w:rsidR="003B1E3E" w:rsidRPr="003B1E3E" w:rsidRDefault="003B1E3E" w:rsidP="003B1E3E">
                  <w:pPr>
                    <w:pStyle w:val="1"/>
                    <w:widowControl/>
                    <w:numPr>
                      <w:ilvl w:val="0"/>
                      <w:numId w:val="1"/>
                    </w:num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ind w:firstLineChars="0"/>
                    <w:jc w:val="left"/>
                    <w:textAlignment w:val="baseline"/>
                    <w:rPr>
                      <w:rFonts w:ascii="微软雅黑" w:eastAsia="微软雅黑" w:hAnsi="微软雅黑" w:cs="Times New Roman"/>
                      <w:color w:val="262626"/>
                      <w:kern w:val="24"/>
                      <w:sz w:val="22"/>
                    </w:rPr>
                  </w:pPr>
                  <w:r w:rsidRPr="003B1E3E"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  <w:sz w:val="22"/>
                    </w:rPr>
                    <w:t xml:space="preserve">对接所负责项目的省份或区域，进行项目拓展或项目跟进，完成区域业绩目标； </w:t>
                  </w:r>
                </w:p>
                <w:p w:rsidR="003B1E3E" w:rsidRPr="003B1E3E" w:rsidRDefault="003B1E3E" w:rsidP="003B1E3E">
                  <w:pPr>
                    <w:pStyle w:val="1"/>
                    <w:widowControl/>
                    <w:numPr>
                      <w:ilvl w:val="0"/>
                      <w:numId w:val="1"/>
                    </w:num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ind w:firstLineChars="0"/>
                    <w:jc w:val="left"/>
                    <w:textAlignment w:val="baseline"/>
                    <w:rPr>
                      <w:rFonts w:ascii="微软雅黑" w:eastAsia="微软雅黑" w:hAnsi="微软雅黑" w:cs="Times New Roman"/>
                      <w:color w:val="262626"/>
                      <w:kern w:val="24"/>
                      <w:sz w:val="22"/>
                    </w:rPr>
                  </w:pPr>
                  <w:r w:rsidRPr="003B1E3E"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  <w:sz w:val="22"/>
                    </w:rPr>
                    <w:t>项目售前拜访，为客户提供专业的整体解决方案，及招投标工作、技术支持、售后培训等销售支持工作；</w:t>
                  </w:r>
                </w:p>
                <w:p w:rsidR="00F9330B" w:rsidRDefault="003B1E3E" w:rsidP="003B1E3E">
                  <w:pPr>
                    <w:pStyle w:val="1"/>
                    <w:widowControl/>
                    <w:numPr>
                      <w:ilvl w:val="0"/>
                      <w:numId w:val="1"/>
                    </w:num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ind w:firstLineChars="0"/>
                    <w:jc w:val="left"/>
                    <w:textAlignment w:val="baseline"/>
                    <w:rPr>
                      <w:rFonts w:ascii="微软雅黑" w:eastAsia="微软雅黑" w:hAnsi="微软雅黑" w:cs="Times New Roman"/>
                      <w:color w:val="262626"/>
                      <w:kern w:val="24"/>
                      <w:sz w:val="22"/>
                    </w:rPr>
                  </w:pPr>
                  <w:r w:rsidRPr="003B1E3E"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  <w:sz w:val="22"/>
                    </w:rPr>
                    <w:t>主动对接所负责区域，为区域讲师、销售进行专业的方案培训、营销策略培训；</w:t>
                  </w:r>
                </w:p>
                <w:p w:rsidR="00F9330B" w:rsidRDefault="00F9330B">
                  <w:pPr>
                    <w:widowControl/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ind w:left="360"/>
                    <w:jc w:val="left"/>
                    <w:textAlignment w:val="baseline"/>
                    <w:rPr>
                      <w:sz w:val="22"/>
                    </w:rPr>
                  </w:pPr>
                </w:p>
                <w:p w:rsidR="00F9330B" w:rsidRDefault="003B1E3E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120" w:afterAutospacing="0" w:line="420" w:lineRule="exact"/>
                    <w:textAlignment w:val="baseline"/>
                    <w:rPr>
                      <w:rFonts w:ascii="微软雅黑" w:eastAsia="微软雅黑" w:hAnsi="微软雅黑" w:cs="Times New Roman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</w:pPr>
                  <w:r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 xml:space="preserve">2015.08-2016.08       </w:t>
                  </w:r>
                  <w:r w:rsidR="00C327D8"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>国鑫文化发展有限责任公司</w:t>
                  </w:r>
                  <w:r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 xml:space="preserve">                </w:t>
                  </w:r>
                  <w:r w:rsidR="00C327D8"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 xml:space="preserve">      </w:t>
                  </w:r>
                  <w:r w:rsidRPr="003B1E3E">
                    <w:rPr>
                      <w:rFonts w:ascii="微软雅黑" w:eastAsia="微软雅黑" w:hAnsi="微软雅黑" w:cs="Times New Roman" w:hint="eastAsia"/>
                      <w:b/>
                      <w:bCs/>
                      <w:color w:val="4BADC6"/>
                      <w:kern w:val="24"/>
                      <w:sz w:val="22"/>
                      <w:szCs w:val="22"/>
                    </w:rPr>
                    <w:t>专业顾问</w:t>
                  </w:r>
                </w:p>
                <w:p w:rsidR="003B1E3E" w:rsidRPr="003B1E3E" w:rsidRDefault="003B1E3E" w:rsidP="003B1E3E">
                  <w:pPr>
                    <w:pStyle w:val="1"/>
                    <w:widowControl/>
                    <w:numPr>
                      <w:ilvl w:val="0"/>
                      <w:numId w:val="2"/>
                    </w:num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ind w:firstLineChars="0"/>
                    <w:jc w:val="left"/>
                    <w:textAlignment w:val="baseline"/>
                    <w:rPr>
                      <w:rFonts w:ascii="微软雅黑" w:eastAsia="微软雅黑" w:hAnsi="微软雅黑" w:cs="Times New Roman"/>
                      <w:color w:val="262626"/>
                      <w:kern w:val="24"/>
                      <w:sz w:val="22"/>
                    </w:rPr>
                  </w:pPr>
                  <w:r w:rsidRPr="003B1E3E"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  <w:sz w:val="22"/>
                    </w:rPr>
                    <w:t xml:space="preserve">对接所负责项目的省份或区域，进行项目拓展或项目跟进，完成区域业绩目标； </w:t>
                  </w:r>
                </w:p>
                <w:p w:rsidR="00F9330B" w:rsidRDefault="003B1E3E" w:rsidP="003B1E3E">
                  <w:pPr>
                    <w:pStyle w:val="1"/>
                    <w:widowControl/>
                    <w:numPr>
                      <w:ilvl w:val="0"/>
                      <w:numId w:val="2"/>
                    </w:num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ind w:firstLineChars="0"/>
                    <w:jc w:val="left"/>
                    <w:textAlignment w:val="baseline"/>
                    <w:rPr>
                      <w:sz w:val="22"/>
                    </w:rPr>
                  </w:pPr>
                  <w:r w:rsidRPr="003B1E3E"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  <w:sz w:val="22"/>
                    </w:rPr>
                    <w:t>项目售前拜访，为客户提供专业的整体解决方案，及招投标工作、技术支持、售后培训等销售支持工作；</w:t>
                  </w:r>
                </w:p>
                <w:p w:rsidR="00F9330B" w:rsidRDefault="00F9330B">
                  <w:pPr>
                    <w:pStyle w:val="1"/>
                    <w:widowControl/>
                    <w:numPr>
                      <w:ilvl w:val="0"/>
                      <w:numId w:val="2"/>
                    </w:num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ind w:firstLineChars="0"/>
                    <w:jc w:val="left"/>
                    <w:textAlignment w:val="baseline"/>
                    <w:rPr>
                      <w:sz w:val="22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40" style="position:absolute;margin-left:-51.1pt;margin-top:667.05pt;width:528.25pt;height:70.2pt;z-index:251644928" o:gfxdata="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CaGklncAAAADgEAAA8AAAAAAAAAAQAgAAAAIgAAAGRycy9kb3du&#10;cmV2LnhtbFBLAQIUABQAAAAIAIdO4kD58NY+iQEAAO4CAAAOAAAAAAAAAAEAIAAAACsBAABkcnMv&#10;ZTJvRG9jLnhtbFBLBQYAAAAABgAGAFkBAAAmBQAAAAA=&#10;" filled="f" stroked="f">
            <v:textbox style="mso-fit-shape-to-text:t">
              <w:txbxContent>
                <w:p w:rsidR="00D115C5" w:rsidRDefault="002746B5">
                  <w:p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textAlignment w:val="baseline"/>
                  </w:pP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  <w:sz w:val="22"/>
                    </w:rPr>
                    <w:t>本人性格热情开朗，待人友好，为人真诚谦虚。能吃苦耐劳，尽职尽责，有耐心。学习刻苦认真，成绩优秀，品学兼优，连续三年获得学院奖学金。为人诚恳勤奋好学、脚踏实地，积极进取，用于挑战。有较强的团队精神，工作积极，勤奋刻苦，态度认真。抗压能力和强烈的责任感。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9" style="position:absolute;margin-left:-15.5pt;margin-top:506.65pt;width:201.5pt;height:22.75pt;z-index:251645952;v-text-anchor:middle" o:gfxdata="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3SDobZAAAADQEAAA8AAAAAAAAAAQAgAAAAIgAAAGRy&#10;cy9kb3ducmV2LnhtbFBLAQIUABQAAAAIAIdO4kA8HHRZywEAAGoDAAAOAAAAAAAAAAEAIAAAACgB&#10;AABkcnMvZTJvRG9jLnhtbFBLBQYAAAAABgAGAFkBAABlBQAAAAA=&#10;" filled="f" stroked="f" strokeweight="1pt">
            <v:textbox>
              <w:txbxContent>
                <w:p w:rsidR="00D115C5" w:rsidRDefault="002746B5">
                  <w:pPr>
                    <w:spacing w:line="312" w:lineRule="exact"/>
                  </w:pPr>
                  <w:r>
                    <w:rPr>
                      <w:rFonts w:ascii="微软雅黑" w:eastAsia="微软雅黑" w:hAnsi="微软雅黑" w:hint="eastAsia"/>
                      <w:b/>
                      <w:bCs/>
                      <w:color w:val="4BADC6"/>
                      <w:kern w:val="24"/>
                      <w:sz w:val="28"/>
                      <w:szCs w:val="28"/>
                    </w:rPr>
                    <w:t>荣誉奖励       Award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8" style="position:absolute;margin-left:-15.25pt;margin-top:633.6pt;width:201.25pt;height:22.75pt;z-index:251646976;v-text-anchor:middle" o:gfxdata="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qjyVYNoAAAANAQAADwAAAAAAAAABACAAAAAiAAAA&#10;ZHJzL2Rvd25yZXYueG1sUEsBAhQAFAAAAAgAh07iQCu7nlHMAQAAagMAAA4AAAAAAAAAAQAgAAAA&#10;KQEAAGRycy9lMm9Eb2MueG1sUEsFBgAAAAAGAAYAWQEAAGcFAAAAAA==&#10;" filled="f" stroked="f" strokeweight="1pt">
            <v:textbox>
              <w:txbxContent>
                <w:p w:rsidR="00D115C5" w:rsidRDefault="002746B5">
                  <w:pPr>
                    <w:spacing w:line="312" w:lineRule="exact"/>
                  </w:pPr>
                  <w:r>
                    <w:rPr>
                      <w:rFonts w:ascii="微软雅黑" w:eastAsia="微软雅黑" w:hAnsi="微软雅黑" w:hint="eastAsia"/>
                      <w:b/>
                      <w:bCs/>
                      <w:color w:val="4BADC6"/>
                      <w:kern w:val="24"/>
                      <w:sz w:val="28"/>
                      <w:szCs w:val="28"/>
                    </w:rPr>
                    <w:t>自我评价      About Me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7" style="position:absolute;margin-left:-15.25pt;margin-top:236.95pt;width:201.25pt;height:22.75pt;z-index:251648000;v-text-anchor:middle" o:gfxdata="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Lf+ZqTbAAAACwEAAA8AAAAAAAAAAQAgAAAAIgAA&#10;AGRycy9kb3ducmV2LnhtbFBLAQIUABQAAAAIAIdO4kCpjUNizAEAAGoDAAAOAAAAAAAAAAEAIAAA&#10;ACoBAABkcnMvZTJvRG9jLnhtbFBLBQYAAAAABgAGAFkBAABoBQAAAAA=&#10;" filled="f" stroked="f" strokeweight="1pt">
            <v:textbox>
              <w:txbxContent>
                <w:p w:rsidR="00D115C5" w:rsidRDefault="002746B5">
                  <w:pPr>
                    <w:spacing w:line="312" w:lineRule="exact"/>
                  </w:pPr>
                  <w:r>
                    <w:rPr>
                      <w:rFonts w:ascii="微软雅黑" w:eastAsia="微软雅黑" w:hAnsi="微软雅黑" w:hint="eastAsia"/>
                      <w:b/>
                      <w:bCs/>
                      <w:color w:val="4BADC6"/>
                      <w:kern w:val="24"/>
                      <w:sz w:val="28"/>
                      <w:szCs w:val="28"/>
                    </w:rPr>
                    <w:t>工作经历      Experience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6" style="position:absolute;margin-left:-15.25pt;margin-top:106.6pt;width:201.25pt;height:22.75pt;z-index:251649024;v-text-anchor:middle" o:gfxdata="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atY662QAAAAsBAAAPAAAAAAAAAAEAIAAAACIAAABk&#10;cnMvZG93bnJldi54bWxQSwECFAAUAAAACACHTuJAT4hUZ8wBAABqAwAADgAAAAAAAAABACAAAAAo&#10;AQAAZHJzL2Uyb0RvYy54bWxQSwUGAAAAAAYABgBZAQAAZgUAAAAA&#10;" filled="f" stroked="f" strokeweight="1pt">
            <v:textbox>
              <w:txbxContent>
                <w:p w:rsidR="00D115C5" w:rsidRDefault="002746B5">
                  <w:pPr>
                    <w:spacing w:line="312" w:lineRule="exact"/>
                  </w:pPr>
                  <w:r>
                    <w:rPr>
                      <w:rFonts w:ascii="微软雅黑" w:eastAsia="微软雅黑" w:hAnsi="微软雅黑" w:hint="eastAsia"/>
                      <w:b/>
                      <w:bCs/>
                      <w:color w:val="4BADC6"/>
                      <w:kern w:val="24"/>
                      <w:sz w:val="28"/>
                      <w:szCs w:val="28"/>
                    </w:rPr>
                    <w:t xml:space="preserve">教育背景      Education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5" style="position:absolute;margin-left:472.6pt;margin-top:128.5pt;width:32.65pt;height:9.6pt;z-index:251650048;v-text-anchor:middle" o:gfxdata="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J8oF62QAAAAwBAAAP&#10;AAAAAAAAAAEAIAAAACIAAABkcnMvZG93bnJldi54bWxQSwECFAAUAAAACACHTuJAxLpHf94BAADQ&#10;AwAADgAAAAAAAAABACAAAAAoAQAAZHJzL2Uyb0RvYy54bWxQSwUGAAAAAAYABgBZAQAAeAUAAAAA&#10;" strokecolor="white" strokeweight="1pt"/>
        </w:pict>
      </w:r>
      <w:r>
        <w:rPr>
          <w:noProof/>
        </w:rPr>
        <w:pict>
          <v:shape id="Freeform 142" o:spid="_x0000_s1034" style="position:absolute;margin-left:-41.85pt;margin-top:111.55pt;width:17.4pt;height:12.1pt;z-index:251656192" coordsize="263,184" o:spt="100" o:gfxdata="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" adj="0,,0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stroked="f">
            <v:stroke joinstyle="round"/>
            <v:formulas/>
            <v:path o:connecttype="segments"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<o:lock v:ext="edit" aspectratio="t"/>
          </v:shape>
        </w:pict>
      </w:r>
      <w:r>
        <w:rPr>
          <w:noProof/>
        </w:rPr>
        <w:pict>
          <v:shape id="KSO_Shape" o:spid="_x0000_s1033" style="position:absolute;margin-left:-42.65pt;margin-top:239.7pt;width:17.45pt;height:17.15pt;z-index:251657216;v-text-anchor:middle" coordsize="99,97" o:spt="100" o:gfxdata="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" adj="0,,0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stroked="f">
            <v:stroke joinstyle="round"/>
            <v:formulas/>
            <v:path o:connecttype="segments" o:connectlocs="@0,@0;@0,@0;@0,@0;@0,@0;@0,@0;@0,@0;@0,@0;@0,@0;@0,@0;@0,@0;@0,@0;@0,@0;@0,@0;@0,@0;@0,@0;0,@0;@0,@0;@0,@0;@0,0;@0,@0;@0,@0;@0,@0;@0,@0;@0,@0;@0,@0;@0,@0;@0,@0;@0,@0;@0,@0;@0,@0;@0,@0;@0,@0;@0,@0;@0,@0;@0,@0;@0,@0;@0,@0;@0,@0;@0,@0" o:connectangles="0,0,0,0,0,0,0,0,0,0,0,0,0,0,0,0,0,0,0,0,0,0,0,0,0,0,0,0,0,0,0,0,0,0,0,0,0,0,0"/>
          </v:shape>
        </w:pict>
      </w:r>
      <w:r>
        <w:rPr>
          <w:noProof/>
        </w:rPr>
        <w:pict>
          <v:shape id="_x0000_s1032" style="position:absolute;margin-left:-40.95pt;margin-top:635.9pt;width:13.5pt;height:17.05pt;z-index:251658240;v-text-anchor:middle" coordsize="1679575,2125662" o:spt="100" o:gfxdata="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" adj="0,,0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stroked="f">
            <v:stroke joinstyle="round"/>
            <v:formulas/>
            <v:path o:connecttype="segments" o:connectlocs="51905,95096;65876,102310;65121,106539;64249,111609;65934,116997;94283,171112;90449,115867;91524,110363;90362,105844;93615,101846;107034,94459;119321,95125;128354,104019;136138,113984;142644,125051;147698,137421;151300,151123;153304,166275;146972,177486;126843,186090;105727,191623;83943,193998;60880,192956;38079,188233;16265,179977;0,170765;1568,154687;4821,140231;9643,127252;15917,115694;23556,105467;32444,96400;43656,87651;84914,522;94643,3161;103442,7802;110963,14153;116917,21926;121128,30918;123306,40866;123044,52351;119676,63837;113606,73872;105213,81964;93423,88345;85466,90433;76870,91013;67257,89766;58429,86605;50501,81790;43328,75032;37462,66331;33745,56383;32380,45506;33541,35210;36910,25813;42137,17431;48991,10383;57238,4988;66619,1421;76783,0" o:connectangles="0,0,0,0,0,0,0,0,0,0,0,0,0,0,0,0,0,0,0,0,0,0,0,0,0,0,0,0,0,0,0,0,0,0,0,0,0,0,0,0,0,0,0,0,0,0,0,0,0,0,0,0,0,0,0,0,0,0,0,0,0"/>
          </v:shape>
        </w:pict>
      </w:r>
      <w:r>
        <w:rPr>
          <w:noProof/>
        </w:rPr>
        <w:pict>
          <v:shape id="_x0000_s1031" style="position:absolute;margin-left:-41.6pt;margin-top:511pt;width:16.05pt;height:14.55pt;z-index:251659264;v-text-anchor:middle" coordsize="63,57" o:spt="100" o:gfxdata="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" adj="0,,0" path="m,55v,,,2,4,2c3,54,11,45,11,45v,,14,9,29,-6c54,23,44,11,63,,17,10,7,24,8,43,12,34,24,22,34,17,17,29,5,47,,55xe" stroked="f">
            <v:stroke joinstyle="round"/>
            <v:formulas/>
            <v:path o:connecttype="segments" o:connectlocs="0,@0;@0,@0;@0,@0;@0,@0;@0,0;@0,@0;@0,@0;0,@0" o:connectangles="0,0,0,0,0,0,0,0"/>
          </v:shape>
        </w:pict>
      </w:r>
      <w:r w:rsidR="00E64765">
        <w:rPr>
          <w:rFonts w:hint="eastAsia"/>
        </w:rPr>
        <w:softHyphen/>
      </w:r>
      <w:r w:rsidR="00E64765">
        <w:softHyphen/>
      </w:r>
      <w:r w:rsidR="00E64765">
        <w:rPr>
          <w:rFonts w:hint="eastAsia"/>
        </w:rPr>
        <w:softHyphen/>
      </w:r>
      <w:r w:rsidR="00E64765">
        <w:rPr>
          <w:rFonts w:hint="eastAsia"/>
        </w:rPr>
        <w:softHyphen/>
      </w:r>
    </w:p>
    <w:sectPr w:rsidR="00F9330B" w:rsidSect="00D115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E2D99"/>
    <w:multiLevelType w:val="multilevel"/>
    <w:tmpl w:val="229E2D99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DAE1A62"/>
    <w:multiLevelType w:val="multilevel"/>
    <w:tmpl w:val="2DAE1A62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375B78F5"/>
    <w:rsid w:val="00090F11"/>
    <w:rsid w:val="0016792F"/>
    <w:rsid w:val="00175A78"/>
    <w:rsid w:val="002746B5"/>
    <w:rsid w:val="00291EE6"/>
    <w:rsid w:val="002B6C07"/>
    <w:rsid w:val="003B1E3E"/>
    <w:rsid w:val="007272D6"/>
    <w:rsid w:val="00BE0B58"/>
    <w:rsid w:val="00C327D8"/>
    <w:rsid w:val="00D115C5"/>
    <w:rsid w:val="00E02195"/>
    <w:rsid w:val="00E64765"/>
    <w:rsid w:val="00E76EE6"/>
    <w:rsid w:val="00F9330B"/>
    <w:rsid w:val="375B7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5C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15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rsid w:val="00D115C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31616;&#21382;&#22871;&#35013;&#12305;&#31616;&#21382;&#23553;&#38754;+&#31616;&#21382;+&#33258;&#33616;&#20449;+&#23553;&#24213;&#27714;&#32844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9C84C5-3AFF-4017-A083-962478A4C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【简历套装】简历封面+简历+自荐信+封底求职简历.docx</Template>
  <TotalTime>6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cp:lastPrinted>2017-12-16T16:25:00Z</cp:lastPrinted>
  <dcterms:created xsi:type="dcterms:W3CDTF">2017-08-22T07:02:00Z</dcterms:created>
  <dcterms:modified xsi:type="dcterms:W3CDTF">2018-01-03T04:18:00Z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