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3806" w:rsidRDefault="004C535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8" o:spid="_x0000_s1026" type="#_x0000_t202" style="position:absolute;left:0;text-align:left;margin-left:-51.35pt;margin-top:-32.05pt;width:33.7pt;height:47.25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" filled="f" stroked="f">
            <v:textbox inset="2.53997mm,,2.53997mm">
              <w:txbxContent>
                <w:p w:rsidR="00F33806" w:rsidRDefault="00E65CEF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FFFFFF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/>
                      <w:sz w:val="44"/>
                      <w:szCs w:val="44"/>
                    </w:rPr>
                    <w:t>✪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2" o:spid="_x0000_s1027" type="#_x0000_t202" style="position:absolute;left:0;text-align:left;margin-left:63.2pt;margin-top:-67pt;width:237.9pt;height:139.55pt;z-index:25172172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" filled="f" stroked="f">
            <v:textbox style="mso-fit-shape-to-text:t">
              <w:txbxContent>
                <w:p w:rsidR="00F33806" w:rsidRPr="00E65CEF" w:rsidRDefault="00E65CEF">
                  <w:pPr>
                    <w:rPr>
                      <w:rFonts w:ascii="微软雅黑" w:eastAsia="微软雅黑" w:hAnsi="微软雅黑"/>
                      <w:color w:val="215868" w:themeColor="accent5" w:themeShade="80"/>
                      <w:sz w:val="28"/>
                      <w:szCs w:val="28"/>
                    </w:rPr>
                  </w:pPr>
                  <w:r w:rsidRPr="00E65CEF">
                    <w:rPr>
                      <w:rFonts w:ascii="微软雅黑" w:eastAsia="微软雅黑" w:hAnsi="微软雅黑"/>
                      <w:color w:val="215868" w:themeColor="accent5" w:themeShade="80"/>
                      <w:sz w:val="28"/>
                      <w:szCs w:val="28"/>
                    </w:rPr>
                    <w:t>求职意向：</w:t>
                  </w:r>
                  <w:r w:rsidR="007535F9" w:rsidRPr="00E65CEF">
                    <w:rPr>
                      <w:rFonts w:ascii="微软雅黑" w:eastAsia="微软雅黑" w:hAnsi="微软雅黑" w:hint="eastAsia"/>
                      <w:color w:val="215868" w:themeColor="accent5" w:themeShade="80"/>
                      <w:sz w:val="28"/>
                      <w:szCs w:val="28"/>
                    </w:rPr>
                    <w:t>技术支持/维护工程师</w:t>
                  </w:r>
                </w:p>
              </w:txbxContent>
            </v:textbox>
            <w10:wrap type="square"/>
          </v:shape>
        </w:pict>
      </w:r>
      <w:r w:rsidRPr="004C5356">
        <w:rPr>
          <w:rFonts w:ascii="新宋体" w:eastAsia="新宋体" w:hAnsi="新宋体" w:cs="新宋体"/>
          <w:noProof/>
          <w:szCs w:val="21"/>
        </w:rPr>
        <w:pict>
          <v:shape id="_x0000_s1068" type="#_x0000_t202" style="position:absolute;left:0;text-align:left;margin-left:115.9pt;margin-top:713.6pt;width:80.25pt;height:33.75pt;z-index:251660288" o:gfxdata="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rgsenaAAAADQEAAA8AAAAAAAAAAQAgAAAAIgAAAGRycy9kb3du&#10;cmV2LnhtbFBLAQIUABQAAAAIAIdO4kCAHjq1xAEAAFgDAAAOAAAAAAAAAAEAIAAAACkBAABkcnMv&#10;ZTJvRG9jLnhtbFBLBQYAAAAABgAGAFkBAABfBQAAAAA=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微软雅黑" w:eastAsia="微软雅黑" w:hAnsi="微软雅黑" w:cs="微软雅黑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/>
                      <w:sz w:val="24"/>
                      <w:szCs w:val="24"/>
                    </w:rPr>
                    <w:t>自我评价</w:t>
                  </w:r>
                </w:p>
                <w:p w:rsidR="004C5356" w:rsidRDefault="004C5356"/>
              </w:txbxContent>
            </v:textbox>
          </v:shape>
        </w:pict>
      </w:r>
      <w:r w:rsidRPr="004C5356">
        <w:rPr>
          <w:rFonts w:ascii="新宋体" w:eastAsia="新宋体" w:hAnsi="新宋体" w:cs="新宋体"/>
          <w:noProof/>
          <w:szCs w:val="21"/>
        </w:rPr>
        <w:pict>
          <v:shape id="文本框 64" o:spid="_x0000_s1067" type="#_x0000_t202" style="position:absolute;left:0;text-align:left;margin-left:137.6pt;margin-top:520.1pt;width:80.25pt;height:32.2pt;z-index:251659264" o:gfxdata="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1Kunu2QAAAA0BAAAPAAAAAAAAAAEAIAAAACIAAABkcnMvZG93&#10;bnJldi54bWxQSwECFAAUAAAACACHTuJAy9UrncYBAABYAwAADgAAAAAAAAABACAAAAAoAQAAZHJz&#10;L2Uyb0RvYy54bWxQSwUGAAAAAAYABgBZAQAAYAUAAAAA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微软雅黑" w:eastAsia="微软雅黑" w:hAnsi="微软雅黑" w:cs="微软雅黑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/>
                      <w:sz w:val="24"/>
                      <w:szCs w:val="24"/>
                    </w:rPr>
                    <w:t>所获荣誉</w:t>
                  </w:r>
                </w:p>
                <w:p w:rsidR="004C5356" w:rsidRDefault="004C5356"/>
              </w:txbxContent>
            </v:textbox>
          </v:shape>
        </w:pict>
      </w:r>
      <w:r>
        <w:rPr>
          <w:noProof/>
        </w:rPr>
        <w:pict>
          <v:oval id="椭圆 37" o:spid="_x0000_s1066" alt="简历头像女 (1)" style="position:absolute;left:0;text-align:left;margin-left:339.2pt;margin-top:-58pt;width:120pt;height:120pt;z-index:251722752" o:gfxdata="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" stroked="f" strokeweight="1.25pt">
            <v:fill r:id="rId5" o:title="简历头像女 (1)" color2="#bbd5f0" recolor="t" type="frame"/>
          </v:oval>
        </w:pict>
      </w:r>
      <w:r>
        <w:rPr>
          <w:noProof/>
        </w:rPr>
        <w:pict>
          <v:shape id="_x0000_s1030" type="#_x0000_t202" style="position:absolute;left:0;text-align:left;margin-left:324.65pt;margin-top:646.8pt;width:173.75pt;height:126.8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" filled="f" stroked="f">
            <v:textbox inset="2.53997mm,,2.53997mm">
              <w:txbxContent>
                <w:p w:rsidR="00F33806" w:rsidRDefault="00E65CEF">
                  <w:pPr>
                    <w:spacing w:line="40" w:lineRule="atLeast"/>
                    <w:rPr>
                      <w:rFonts w:ascii="微软雅黑" w:eastAsia="微软雅黑" w:hAnsi="微软雅黑" w:cs="张海山锐线体2.0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能快速融入一个团队，与同事相处非常和谐。专业工作领域比较愿意接受新鲜元素，但同时坚持专业至上。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113" o:spid="_x0000_s1031" type="#_x0000_t202" style="position:absolute;left:0;text-align:left;margin-left:-53.2pt;margin-top:8.4pt;width:333.55pt;height:135.9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" filled="f" stroked="f">
            <v:textbox inset="2.53997mm,,2.53997mm">
              <w:txbxContent>
                <w:p w:rsidR="00F33806" w:rsidRPr="00E65CEF" w:rsidRDefault="00E65CEF">
                  <w:pPr>
                    <w:pStyle w:val="HTML"/>
                    <w:widowControl/>
                    <w:spacing w:before="28" w:after="28" w:line="360" w:lineRule="auto"/>
                    <w:ind w:right="85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  <w:sz w:val="21"/>
                      <w:szCs w:val="21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  <w:sz w:val="21"/>
                      <w:szCs w:val="21"/>
                    </w:rPr>
                    <w:t>2010.09-2014.06</w:t>
                  </w:r>
                </w:p>
                <w:p w:rsidR="00F33806" w:rsidRPr="00E65CEF" w:rsidRDefault="00F33806">
                  <w:pPr>
                    <w:spacing w:line="360" w:lineRule="auto"/>
                    <w:rPr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F33806" w:rsidRPr="00E65CEF" w:rsidRDefault="00AE250D">
                  <w:pPr>
                    <w:pStyle w:val="HTML"/>
                    <w:widowControl/>
                    <w:tabs>
                      <w:tab w:val="left" w:pos="2502"/>
                      <w:tab w:val="left" w:pos="5437"/>
                      <w:tab w:val="left" w:pos="9679"/>
                    </w:tabs>
                    <w:spacing w:before="28" w:after="28" w:line="360" w:lineRule="auto"/>
                    <w:ind w:left="28"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狮哥狮姐</w:t>
                  </w:r>
                  <w:r w:rsidR="00E65CEF"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大学</w:t>
                  </w:r>
                  <w:r w:rsidR="00E65CEF"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ab/>
                  </w:r>
                  <w:r w:rsidR="007535F9"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软件工程</w:t>
                  </w:r>
                  <w:r w:rsidR="00E65CEF"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ab/>
                  </w:r>
                  <w:r w:rsidR="00E65CEF" w:rsidRPr="00E65CEF">
                    <w:rPr>
                      <w:rFonts w:ascii="微软雅黑" w:eastAsia="微软雅黑" w:hAnsi="微软雅黑" w:cs="微软雅黑"/>
                      <w:b/>
                      <w:bCs/>
                      <w:color w:val="1D1B11" w:themeColor="background2" w:themeShade="1A"/>
                    </w:rPr>
                    <w:t>本科</w:t>
                  </w:r>
                </w:p>
                <w:p w:rsidR="00F33806" w:rsidRPr="00E65CEF" w:rsidRDefault="00F33806">
                  <w:pPr>
                    <w:rPr>
                      <w:rFonts w:ascii="微软雅黑" w:eastAsia="微软雅黑" w:hAnsi="微软雅黑" w:cs="微软雅黑"/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7535F9" w:rsidRPr="00E65CEF" w:rsidRDefault="00E65CEF" w:rsidP="007535F9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专业课程：</w:t>
                  </w:r>
                  <w:r w:rsidR="007535F9"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外语、高等数学、线性代数、高等代数、电子技术基础、离散数学、</w:t>
                  </w:r>
                </w:p>
                <w:p w:rsidR="00F33806" w:rsidRDefault="007535F9" w:rsidP="007535F9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666666"/>
                      <w:sz w:val="21"/>
                      <w:szCs w:val="20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计算机引论（C语言）、数据结构、C++程序设计、汇编语</w:t>
                  </w:r>
                  <w:r w:rsidRPr="007535F9">
                    <w:rPr>
                      <w:rFonts w:ascii="微软雅黑" w:eastAsia="微软雅黑" w:hAnsi="微软雅黑" w:cs="微软雅黑"/>
                      <w:color w:val="666666"/>
                    </w:rPr>
                    <w:t>言程序设计、算法设计与分析、计算机组成原理与体系结构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33" o:spid="_x0000_s1065" type="#_x0000_t202" style="position:absolute;left:0;text-align:left;margin-left:-55.85pt;margin-top:-1in;width:104.25pt;height:46.5pt;z-index:251709440" o:gfxdata="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BAuxKvZAAAADAEAAA8AAAAAAAAAAQAgAAAAIgAAAGRycy9kb3ducmV2LnhtbFBL&#10;AQIUABQAAAAIAIdO4kDuLCitvAEAAE0DAAAOAAAAAAAAAAEAIAAAACgBAABkcnMvZTJvRG9jLnht&#10;bFBLBQYAAAAABgAGAFkBAABWBQAAAAA=&#10;" filled="f" stroked="f">
            <v:textbox inset="2.53997mm,1.27mm,2.53997mm,1.27mm">
              <w:txbxContent>
                <w:p w:rsidR="004C5356" w:rsidRDefault="00AE250D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333333"/>
                      <w:sz w:val="40"/>
                      <w:szCs w:val="3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333333"/>
                      <w:sz w:val="40"/>
                      <w:szCs w:val="36"/>
                    </w:rPr>
                    <w:t>狮哥狮姐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111" o:spid="_x0000_s1033" type="#_x0000_t202" style="position:absolute;left:0;text-align:left;margin-left:-13.85pt;margin-top:-24.85pt;width:102.75pt;height:33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" filled="f" stroked="f">
            <v:textbox inset="2.53997mm,,2.53997mm">
              <w:txbxContent>
                <w:p w:rsidR="00F33806" w:rsidRPr="00E65CEF" w:rsidRDefault="00E65CEF">
                  <w:pPr>
                    <w:rPr>
                      <w:rFonts w:ascii="微软雅黑" w:eastAsia="微软雅黑" w:hAnsi="微软雅黑" w:cs="张海山锐线体2.0"/>
                      <w:color w:val="215868" w:themeColor="accent5" w:themeShade="80"/>
                      <w:sz w:val="36"/>
                      <w:szCs w:val="36"/>
                    </w:rPr>
                  </w:pPr>
                  <w:r w:rsidRPr="00E65CEF">
                    <w:rPr>
                      <w:rFonts w:ascii="微软雅黑" w:eastAsia="微软雅黑" w:hAnsi="微软雅黑" w:cs="张海山锐线体2.0" w:hint="eastAsia"/>
                      <w:color w:val="215868" w:themeColor="accent5" w:themeShade="80"/>
                      <w:sz w:val="36"/>
                      <w:szCs w:val="36"/>
                    </w:rPr>
                    <w:t>教育背景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-11.6pt;margin-top:161.2pt;width:102.75pt;height:33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" filled="f" stroked="f">
            <v:textbox inset="2.53997mm,,2.53997mm">
              <w:txbxContent>
                <w:p w:rsidR="00F33806" w:rsidRPr="00E65CEF" w:rsidRDefault="00E65CEF">
                  <w:pPr>
                    <w:pStyle w:val="HTML"/>
                    <w:widowControl/>
                    <w:shd w:val="clear" w:color="auto" w:fill="FFFFFF"/>
                    <w:spacing w:before="28" w:after="28" w:line="0" w:lineRule="atLeast"/>
                    <w:ind w:right="170"/>
                    <w:jc w:val="both"/>
                    <w:rPr>
                      <w:rFonts w:ascii="微软雅黑" w:eastAsia="微软雅黑" w:hAnsi="微软雅黑" w:cs="张海山锐线体2.0" w:hint="default"/>
                      <w:bCs/>
                      <w:color w:val="215868" w:themeColor="accent5" w:themeShade="80"/>
                      <w:sz w:val="36"/>
                      <w:szCs w:val="36"/>
                    </w:rPr>
                  </w:pPr>
                  <w:r w:rsidRPr="00E65CEF">
                    <w:rPr>
                      <w:rFonts w:ascii="微软雅黑" w:eastAsia="微软雅黑" w:hAnsi="微软雅黑" w:cs="张海山锐线体2.0"/>
                      <w:bCs/>
                      <w:color w:val="215868" w:themeColor="accent5" w:themeShade="80"/>
                      <w:sz w:val="36"/>
                      <w:szCs w:val="36"/>
                      <w:shd w:val="clear" w:color="auto" w:fill="FFFFFF"/>
                    </w:rPr>
                    <w:t>校园实践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-11.6pt;margin-top:386.4pt;width:102.75pt;height:33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" filled="f" stroked="f">
            <v:textbox inset="2.53997mm,,2.53997mm">
              <w:txbxContent>
                <w:p w:rsidR="00F33806" w:rsidRPr="00E65CEF" w:rsidRDefault="00E65CEF">
                  <w:pPr>
                    <w:pStyle w:val="HTML"/>
                    <w:widowControl/>
                    <w:shd w:val="clear" w:color="auto" w:fill="FFFFFF"/>
                    <w:spacing w:before="28" w:after="28" w:line="0" w:lineRule="atLeast"/>
                    <w:ind w:right="170"/>
                    <w:jc w:val="both"/>
                    <w:rPr>
                      <w:rFonts w:ascii="微软雅黑" w:eastAsia="微软雅黑" w:hAnsi="微软雅黑" w:cs="张海山锐线体2.0" w:hint="default"/>
                      <w:bCs/>
                      <w:color w:val="215868" w:themeColor="accent5" w:themeShade="80"/>
                      <w:sz w:val="36"/>
                      <w:szCs w:val="36"/>
                    </w:rPr>
                  </w:pPr>
                  <w:r w:rsidRPr="00E65CEF">
                    <w:rPr>
                      <w:rFonts w:ascii="微软雅黑" w:eastAsia="微软雅黑" w:hAnsi="微软雅黑" w:cs="张海山锐线体2.0"/>
                      <w:bCs/>
                      <w:color w:val="215868" w:themeColor="accent5" w:themeShade="80"/>
                      <w:sz w:val="36"/>
                      <w:szCs w:val="36"/>
                      <w:shd w:val="clear" w:color="auto" w:fill="FFFFFF"/>
                    </w:rPr>
                    <w:t>社会实践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64" style="position:absolute;left:0;text-align:left;flip:y;z-index:251718656" from="-48.45pt,417.85pt" to="269.55pt,418.6pt" o:gfxdata="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3uspXYAAAACwEAAA8AAAAAAAAA&#10;AQAgAAAAIgAAAGRycy9kb3ducmV2LnhtbFBLAQIUABQAAAAIAIdO4kCOr1/L2AEAAJ4DAAAOAAAA&#10;AAAAAAEAIAAAACcBAABkcnMvZTJvRG9jLnhtbFBLBQYAAAAABgAGAFkBAABxBQAAAAA=&#10;" strokecolor="gray" strokeweight="1pt"/>
        </w:pict>
      </w:r>
      <w:r>
        <w:rPr>
          <w:noProof/>
        </w:rPr>
        <w:pict>
          <v:shape id="_x0000_s1036" type="#_x0000_t202" style="position:absolute;left:0;text-align:left;margin-left:-53.2pt;margin-top:196.5pt;width:331.85pt;height:192.2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" filled="f" stroked="f">
            <v:textbox inset="2.53997mm,,2.53997mm">
              <w:txbxContent>
                <w:p w:rsidR="00F33806" w:rsidRDefault="00E65CEF">
                  <w:pPr>
                    <w:rPr>
                      <w:rFonts w:ascii="微软雅黑" w:eastAsia="微软雅黑" w:hAnsi="微软雅黑" w:cs="微软雅黑"/>
                      <w:color w:val="8080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/>
                    </w:rPr>
                    <w:t>2013.03-2013.04</w:t>
                  </w:r>
                </w:p>
                <w:p w:rsidR="00F33806" w:rsidRDefault="00E65CEF">
                  <w:pPr>
                    <w:rPr>
                      <w:rFonts w:ascii="微软雅黑" w:eastAsia="微软雅黑" w:hAnsi="微软雅黑" w:cs="微软雅黑"/>
                      <w:color w:val="808080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4"/>
                      <w:szCs w:val="24"/>
                    </w:rPr>
                    <w:t>课堂模拟招聘</w:t>
                  </w:r>
                  <w:r>
                    <w:rPr>
                      <w:rFonts w:ascii="微软雅黑" w:eastAsia="微软雅黑" w:hAnsi="微软雅黑" w:cs="微软雅黑" w:hint="eastAsia"/>
                      <w:color w:val="3366FF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微软雅黑" w:eastAsia="微软雅黑" w:hAnsi="微软雅黑" w:cs="微软雅黑" w:hint="eastAsia"/>
                      <w:color w:val="80808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微软雅黑" w:eastAsia="微软雅黑" w:hAnsi="微软雅黑" w:cs="微软雅黑" w:hint="eastAsia"/>
                      <w:color w:val="808080"/>
                      <w:sz w:val="24"/>
                      <w:szCs w:val="24"/>
                    </w:rPr>
                    <w:tab/>
                  </w: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24"/>
                      <w:szCs w:val="24"/>
                    </w:rPr>
                    <w:t>考官</w:t>
                  </w:r>
                  <w:r>
                    <w:rPr>
                      <w:rFonts w:ascii="微软雅黑" w:eastAsia="微软雅黑" w:hAnsi="微软雅黑" w:cs="微软雅黑" w:hint="eastAsia"/>
                      <w:color w:val="808080"/>
                      <w:sz w:val="24"/>
                      <w:szCs w:val="24"/>
                    </w:rPr>
                    <w:tab/>
                  </w:r>
                </w:p>
                <w:p w:rsidR="00F33806" w:rsidRPr="00E65CEF" w:rsidRDefault="00F33806">
                  <w:pPr>
                    <w:rPr>
                      <w:rFonts w:ascii="微软雅黑" w:eastAsia="微软雅黑" w:hAnsi="微软雅黑" w:cs="微软雅黑"/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F33806" w:rsidRPr="00E65CEF" w:rsidRDefault="00E65CEF">
                  <w:pPr>
                    <w:pStyle w:val="HTML"/>
                    <w:widowControl/>
                    <w:tabs>
                      <w:tab w:val="left" w:pos="911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•</w:t>
                  </w: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分析各岗位职责要求：销售/财务/技术员，撰写招聘信息</w:t>
                  </w:r>
                </w:p>
                <w:p w:rsidR="00F33806" w:rsidRPr="00E65CEF" w:rsidRDefault="00F33806">
                  <w:pPr>
                    <w:rPr>
                      <w:rFonts w:ascii="微软雅黑" w:eastAsia="微软雅黑" w:hAnsi="微软雅黑" w:cs="微软雅黑"/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F33806" w:rsidRPr="00E65CEF" w:rsidRDefault="00E65CEF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•</w:t>
                  </w: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设计面试打分表：通过思维分析 、表达沟通、人际敏感性、组织协调、影响力等维度对应聘者进行评分</w:t>
                  </w:r>
                </w:p>
                <w:p w:rsidR="00F33806" w:rsidRPr="00E65CEF" w:rsidRDefault="00F33806">
                  <w:pPr>
                    <w:rPr>
                      <w:rFonts w:ascii="微软雅黑" w:eastAsia="微软雅黑" w:hAnsi="微软雅黑" w:cs="微软雅黑"/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F33806" w:rsidRPr="00E65CEF" w:rsidRDefault="00E65CEF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  <w:sz w:val="21"/>
                      <w:szCs w:val="20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/>
                      <w:color w:val="1D1B11" w:themeColor="background2" w:themeShade="1A"/>
                    </w:rPr>
                    <w:t>•</w:t>
                  </w: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分类整理</w:t>
                  </w:r>
                  <w:r w:rsidRPr="00E65CEF"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  <w:t>6</w:t>
                  </w: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>0名应聘者的简历，控制各应聘者面试时间，记录应聘者对岗位提出的问题和看法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63" style="position:absolute;left:0;text-align:left;flip:y;z-index:251715584" from="-48.95pt,192.35pt" to="269.05pt,193.1pt" o:gfxdata="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LqAezPYAAAACwEAAA8AAAAAAAAA&#10;AQAgAAAAIgAAAGRycy9kb3ducmV2LnhtbFBLAQIUABQAAAAIAIdO4kCd3o2h2AEAAJ4DAAAOAAAA&#10;AAAAAAEAIAAAACcBAABkcnMvZTJvRG9jLnhtbFBLBQYAAAAABgAGAFkBAABxBQAAAAA=&#10;" strokecolor="gray" strokeweight="1pt"/>
        </w:pict>
      </w:r>
      <w:r>
        <w:rPr>
          <w:noProof/>
        </w:rPr>
        <w:pict>
          <v:line id="直线 101" o:spid="_x0000_s1062" style="position:absolute;left:0;text-align:left;flip:y;z-index:251707392" from="-48.7pt,5.6pt" to="269.3pt,6.35pt" o:gfxdata="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S8UkDVAAAACQEAAA8AAAAAAAAAAQAg&#10;AAAAIgAAAGRycy9kb3ducmV2LnhtbFBLAQIUABQAAAAIAIdO4kDKkqJq2AEAAJ4DAAAOAAAAAAAA&#10;AAEAIAAAACQBAABkcnMvZTJvRG9jLnhtbFBLBQYAAAAABgAGAFkBAABuBQAAAAA=&#10;" strokecolor="gray" strokeweight="1pt"/>
        </w:pict>
      </w:r>
      <w:r>
        <w:rPr>
          <w:noProof/>
        </w:rPr>
        <w:pict>
          <v:rect id="矩形 35" o:spid="_x0000_s1061" style="position:absolute;left:0;text-align:left;margin-left:-48.45pt;margin-top:394.2pt;width:33pt;height:24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" fillcolor="#c0504d [3205]" stroked="f"/>
        </w:pict>
      </w:r>
      <w:r>
        <w:rPr>
          <w:noProof/>
        </w:rPr>
        <w:pict>
          <v:shape id="_x0000_s1060" type="#_x0000_t202" style="position:absolute;left:0;text-align:left;margin-left:317.55pt;margin-top:606.8pt;width:145.5pt;height:44.7pt;z-index:251703296" o:gfxdata="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39W5d2QAAAA0BAAAPAAAAAAAAAAEAIAAAACIAAABkcnMvZG93bnJldi54bWxQ&#10;SwECFAAUAAAACACHTuJALZ0P3r0BAABNAwAADgAAAAAAAAABACAAAAAoAQAAZHJzL2Uyb0RvYy54&#10;bWxQSwUGAAAAAAYABgBZAQAAVwUAAAAA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微软雅黑" w:eastAsia="微软雅黑" w:hAnsi="微软雅黑" w:cs="张海山锐线体2.0"/>
                      <w:color w:val="FFFFFF"/>
                      <w:sz w:val="30"/>
                      <w:szCs w:val="30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36"/>
                      <w:szCs w:val="36"/>
                      <w:u w:color="808080"/>
                    </w:rPr>
                    <w:t>☂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30"/>
                      <w:szCs w:val="30"/>
                      <w:u w:color="808080"/>
                    </w:rPr>
                    <w:t>自我评价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34" o:spid="_x0000_s1059" type="#_x0000_t202" style="position:absolute;left:0;text-align:left;margin-left:323.7pt;margin-top:112.7pt;width:167.15pt;height:131.95pt;z-index:251694080" o:gfxdata="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QB5a7bAAAACwEAAA8AAAAAAAAAAQAgAAAAIgAAAGRycy9kb3ducmV2Lnht&#10;bFBLAQIUABQAAAAIAIdO4kBUPGvQvQEAAE4DAAAOAAAAAAAAAAEAIAAAACoBAABkcnMvZTJvRG9j&#10;LnhtbFBLBQYAAAAABgAGAFkBAABZBQAAAAA=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  <w:t>电话</w:t>
                  </w: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28"/>
                      <w:szCs w:val="28"/>
                    </w:rPr>
                    <w:t>：</w:t>
                  </w:r>
                </w:p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28"/>
                      <w:szCs w:val="28"/>
                    </w:rPr>
                    <w:t>180</w:t>
                  </w:r>
                  <w: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  <w:t>-9000-</w:t>
                  </w: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28"/>
                      <w:szCs w:val="28"/>
                    </w:rPr>
                    <w:t>3452</w:t>
                  </w:r>
                </w:p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28"/>
                      <w:szCs w:val="28"/>
                    </w:rPr>
                    <w:t>邮件：</w:t>
                  </w:r>
                </w:p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28"/>
                      <w:szCs w:val="28"/>
                    </w:rPr>
                    <w:t>5842XXX45@</w:t>
                  </w:r>
                  <w:r>
                    <w:rPr>
                      <w:rFonts w:ascii="张海山锐线体2.0" w:eastAsia="张海山锐线体2.0" w:hAnsi="张海山锐线体2.0" w:cs="张海山锐线体2.0"/>
                      <w:color w:val="FFFFFF"/>
                      <w:sz w:val="28"/>
                      <w:szCs w:val="28"/>
                    </w:rPr>
                    <w:t>163.com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8" type="#_x0000_t202" style="position:absolute;left:0;text-align:left;margin-left:322.05pt;margin-top:247pt;width:145.5pt;height:44.7pt;z-index:251695104" o:gfxdata="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bdhQW2QAAAAsBAAAPAAAAAAAAAAEAIAAAACIAAABkcnMvZG93bnJldi54bWxQ&#10;SwECFAAUAAAACACHTuJAILcLPL0BAABNAwAADgAAAAAAAAABACAAAAAoAQAAZHJzL2Uyb0RvYy54&#10;bWxQSwUGAAAAAAYABgBZAQAAVwUAAAAA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36"/>
                      <w:szCs w:val="36"/>
                      <w:u w:color="808080"/>
                    </w:rPr>
                    <w:t>☑</w:t>
                  </w: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10"/>
                      <w:szCs w:val="10"/>
                      <w:u w:color="808080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32"/>
                      <w:szCs w:val="32"/>
                      <w:u w:color="808080"/>
                    </w:rPr>
                    <w:t>获奖证书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29" o:spid="_x0000_s1057" type="#_x0000_t202" style="position:absolute;left:0;text-align:left;margin-left:324.55pt;margin-top:75.35pt;width:145.5pt;height:44.7pt;z-index:251692032" o:gfxdata="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PaoVbYAAAACwEAAA8AAAAAAAAAAQAgAAAAIgAAAGRycy9kb3ducmV2LnhtbFBL&#10;AQIUABQAAAAIAIdO4kBn8BP1vQEAAEwDAAAOAAAAAAAAAAEAIAAAACcBAABkcnMvZTJvRG9jLnht&#10;bFBLBQYAAAAABgAGAFkBAABWBQAAAAA=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36"/>
                      <w:szCs w:val="36"/>
                      <w:u w:color="808080"/>
                    </w:rPr>
                    <w:sym w:font="Wingdings" w:char="F02A"/>
                  </w: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10"/>
                      <w:szCs w:val="10"/>
                      <w:u w:color="808080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32"/>
                      <w:szCs w:val="32"/>
                    </w:rPr>
                    <w:t>联系方式</w:t>
                  </w:r>
                </w:p>
              </w:txbxContent>
            </v:textbox>
          </v:shape>
        </w:pict>
      </w:r>
      <w:r>
        <w:rPr>
          <w:noProof/>
        </w:rPr>
        <w:pict>
          <v:oval id="椭圆 49" o:spid="_x0000_s1056" style="position:absolute;left:0;text-align:left;margin-left:336.45pt;margin-top:-61.35pt;width:126.45pt;height:126.35pt;z-index:251691008" o:gfxdata="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nBtrza&#10;AAAADAEAAA8AAAAAAAAAAQAgAAAAIgAAAGRycy9kb3ducmV2LnhtbFBLAQIUABQAAAAIAIdO4kBF&#10;0nXU5QEAALEDAAAOAAAAAAAAAAEAIAAAACkBAABkcnMvZTJvRG9jLnhtbFBLBQYAAAAABgAGAFkB&#10;AACABQAAAAA=&#10;" filled="f" strokecolor="white" strokeweight="3pt"/>
        </w:pict>
      </w:r>
      <w:r w:rsidR="00E65CEF"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6880225</wp:posOffset>
            </wp:positionV>
            <wp:extent cx="589915" cy="589915"/>
            <wp:effectExtent l="0" t="0" r="635" b="635"/>
            <wp:wrapNone/>
            <wp:docPr id="36" name="图片 97" descr="circl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7" descr="circle_1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E65CEF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5524500</wp:posOffset>
            </wp:positionH>
            <wp:positionV relativeFrom="paragraph">
              <wp:posOffset>6108700</wp:posOffset>
            </wp:positionV>
            <wp:extent cx="589915" cy="589915"/>
            <wp:effectExtent l="0" t="0" r="635" b="635"/>
            <wp:wrapNone/>
            <wp:docPr id="17" name="图片 83" descr="circl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3" descr="circle_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E65CEF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4763135</wp:posOffset>
            </wp:positionH>
            <wp:positionV relativeFrom="paragraph">
              <wp:posOffset>6118860</wp:posOffset>
            </wp:positionV>
            <wp:extent cx="590550" cy="590550"/>
            <wp:effectExtent l="0" t="0" r="0" b="0"/>
            <wp:wrapNone/>
            <wp:docPr id="16" name="图片 82" descr="circl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2" descr="circle_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E65CEF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6118225</wp:posOffset>
            </wp:positionV>
            <wp:extent cx="589915" cy="589915"/>
            <wp:effectExtent l="0" t="0" r="635" b="635"/>
            <wp:wrapNone/>
            <wp:docPr id="18" name="图片 94" descr="circl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4" descr="circle_1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ect id="_x0000_s1055" style="position:absolute;left:0;text-align:left;margin-left:-49.2pt;margin-top:168.9pt;width:33pt;height:24.75pt;z-index:251712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" fillcolor="#c0504d [3205]" stroked="f"/>
        </w:pict>
      </w:r>
      <w:r>
        <w:rPr>
          <w:noProof/>
        </w:rPr>
        <w:pict>
          <v:rect id="_x0000_s1054" style="position:absolute;left:0;text-align:left;margin-left:-49.2pt;margin-top:-17.85pt;width:33pt;height:24.75pt;z-index:251710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" fillcolor="#c0504d [3205]" stroked="f"/>
        </w:pict>
      </w:r>
      <w:r>
        <w:rPr>
          <w:noProof/>
        </w:rPr>
        <w:pict>
          <v:line id="_x0000_s1053" style="position:absolute;left:0;text-align:left;z-index:251704320;mso-position-horizontal-relative:text;mso-position-vertical-relative:text" from="324.95pt,646.45pt" to="483.95pt,646.5pt" o:gfxdata="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glfTa2gAAAA0BAAAPAAAAAAAAAAEAIAAAACIA&#10;AABkcnMvZG93bnJldi54bWxQSwECFAAUAAAACACHTuJA9sm/RM4BAACSAwAADgAAAAAAAAABACAA&#10;AAApAQAAZHJzL2Uyb0RvYy54bWxQSwUGAAAAAAYABgBZAQAAaQUAAAAA&#10;" strokecolor="white" strokeweight="1.25pt"/>
        </w:pict>
      </w:r>
      <w:r>
        <w:rPr>
          <w:noProof/>
        </w:rPr>
        <w:pict>
          <v:shape id="_x0000_s1052" type="#_x0000_t202" style="position:absolute;left:0;text-align:left;margin-left:322.1pt;margin-top:427.15pt;width:168.75pt;height:44.7pt;z-index:251698176;mso-position-horizontal-relative:text;mso-position-vertical-relative:text" o:gfxdata="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iMenB2wAAAAsBAAAPAAAAAAAAAAEAIAAAACIAAABkcnMvZG93bnJldi54bWxQ&#10;SwECFAAUAAAACACHTuJAd8B6cbsBAABNAwAADgAAAAAAAAABACAAAAAqAQAAZHJzL2Uyb0RvYy54&#10;bWxQSwUGAAAAAAYABgBZAQAAVwUAAAAA&#10;" filled="f" stroked="f">
            <v:textbox inset="2.53997mm,1.27mm,2.53997mm,1.27mm">
              <w:txbxContent>
                <w:p w:rsidR="004C5356" w:rsidRDefault="00D707EF">
                  <w:pPr>
                    <w:rPr>
                      <w:rFonts w:ascii="张海山锐线体2.0" w:eastAsia="张海山锐线体2.0" w:hAnsi="张海山锐线体2.0" w:cs="张海山锐线体2.0"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36"/>
                      <w:szCs w:val="36"/>
                      <w:u w:color="808080"/>
                    </w:rPr>
                    <w:t>♣</w:t>
                  </w:r>
                  <w:r>
                    <w:rPr>
                      <w:rFonts w:ascii="张海山锐线体2.0" w:eastAsia="张海山锐线体2.0" w:hAnsi="张海山锐线体2.0" w:cs="张海山锐线体2.0" w:hint="eastAsia"/>
                      <w:color w:val="FFFFFF"/>
                      <w:sz w:val="10"/>
                      <w:szCs w:val="10"/>
                      <w:u w:color="808080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32"/>
                      <w:szCs w:val="32"/>
                      <w:u w:color="808080"/>
                    </w:rPr>
                    <w:t>兴趣爱好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51" style="position:absolute;left:0;text-align:left;z-index:251699200;mso-position-horizontal-relative:text;mso-position-vertical-relative:text" from="324.95pt,464.95pt" to="483.95pt,465pt" o:gfxdata="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lx+uPZAAAACwEAAA8AAAAAAAAAAQAgAAAAIgAA&#10;AGRycy9kb3ducmV2LnhtbFBLAQIUABQAAAAIAIdO4kCbYaJHzgEAAJIDAAAOAAAAAAAAAAEAIAAA&#10;ACgBAABkcnMvZTJvRG9jLnhtbFBLBQYAAAAABgAGAFkBAABoBQAAAAA=&#10;" strokecolor="white" strokeweight="1.25pt"/>
        </w:pict>
      </w:r>
      <w:r>
        <w:rPr>
          <w:noProof/>
        </w:rPr>
        <w:pict>
          <v:shape id="文本框 36" o:spid="_x0000_s1050" type="#_x0000_t202" style="position:absolute;left:0;text-align:left;margin-left:328.3pt;margin-top:285.3pt;width:152.25pt;height:139.35pt;z-index:251697152;mso-position-horizontal-relative:text;mso-position-vertical-relative:text" o:gfxdata="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TLlzraAAAACwEAAA8AAAAAAAAAAQAgAAAAIgAAAGRycy9kb3ducmV2Lnht&#10;bFBLAQIUABQAAAAIAIdO4kClRoLwvgEAAE4DAAAOAAAAAAAAAAEAIAAAACkBAABkcnMvZTJvRG9j&#10;LnhtbFBLBQYAAAAABgAGAFkBAABZBQAAAAA=&#10;" filled="f" stroked="f">
            <v:textbox inset="2.53997mm,1.27mm,2.53997mm,1.27mm">
              <w:txbxContent>
                <w:p w:rsidR="004C5356" w:rsidRDefault="00D707EF">
                  <w:pPr>
                    <w:spacing w:line="40" w:lineRule="atLeast"/>
                    <w:rPr>
                      <w:rFonts w:ascii="微软雅黑" w:eastAsia="微软雅黑" w:hAnsi="微软雅黑" w:cs="张海山锐线体2.0"/>
                      <w:color w:val="FFFFFF"/>
                      <w:sz w:val="24"/>
                    </w:rPr>
                  </w:pP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>●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>计算机一、二级证书</w:t>
                  </w:r>
                </w:p>
                <w:p w:rsidR="004C5356" w:rsidRDefault="00D707EF">
                  <w:pPr>
                    <w:spacing w:line="40" w:lineRule="atLeast"/>
                    <w:rPr>
                      <w:rFonts w:ascii="微软雅黑" w:eastAsia="微软雅黑" w:hAnsi="微软雅黑" w:cs="张海山锐线体2.0"/>
                      <w:color w:val="FFFFFF"/>
                      <w:sz w:val="24"/>
                    </w:rPr>
                  </w:pP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>●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 xml:space="preserve"> CET-4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>、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</w:rPr>
                    <w:t>CET-6</w:t>
                  </w:r>
                </w:p>
                <w:p w:rsidR="004C5356" w:rsidRDefault="00D707EF">
                  <w:pPr>
                    <w:rPr>
                      <w:rFonts w:ascii="微软雅黑" w:eastAsia="微软雅黑" w:hAnsi="微软雅黑" w:cs="张海山锐线体2.0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●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普通话等级证书</w:t>
                  </w:r>
                </w:p>
                <w:p w:rsidR="004C5356" w:rsidRDefault="00D707EF">
                  <w:pPr>
                    <w:rPr>
                      <w:rFonts w:ascii="微软雅黑" w:eastAsia="微软雅黑" w:hAnsi="微软雅黑" w:cs="张海山锐线体2.0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●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某某大赛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X</w:t>
                  </w:r>
                  <w:r>
                    <w:rPr>
                      <w:rFonts w:ascii="微软雅黑" w:eastAsia="微软雅黑" w:hAnsi="微软雅黑" w:cs="张海山锐线体2.0" w:hint="eastAsia"/>
                      <w:color w:val="FFFFFF"/>
                      <w:sz w:val="24"/>
                      <w:szCs w:val="24"/>
                    </w:rPr>
                    <w:t>等奖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9" style="position:absolute;left:0;text-align:left;z-index:251696128;mso-position-horizontal-relative:text;mso-position-vertical-relative:text" from="327.95pt,285.7pt" to="486.95pt,285.75pt" o:gfxdata="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QkEYa2gAAAAsBAAAPAAAAAAAAAAEAIAAAACIA&#10;AABkcnMvZG93bnJldi54bWxQSwECFAAUAAAACACHTuJAw049Zs4BAACSAwAADgAAAAAAAAABACAA&#10;AAApAQAAZHJzL2Uyb0RvYy54bWxQSwUGAAAAAAYABgBZAQAAaQUAAAAA&#10;" strokecolor="white" strokeweight="1.25pt"/>
        </w:pict>
      </w:r>
      <w:r>
        <w:rPr>
          <w:noProof/>
        </w:rPr>
        <w:pict>
          <v:rect id="矩形 1" o:spid="_x0000_s1048" style="position:absolute;left:0;text-align:left;margin-left:293.3pt;margin-top:-73.3pt;width:212.35pt;height:843.75pt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" fillcolor="#c0504d [3205]" strokecolor="#999a96"/>
        </w:pict>
      </w:r>
      <w:r>
        <w:rPr>
          <w:noProof/>
        </w:rPr>
        <w:pict>
          <v:line id="直线 31" o:spid="_x0000_s1047" style="position:absolute;left:0;text-align:left;z-index:251693056;mso-position-horizontal-relative:text;mso-position-vertical-relative:text" from="326.45pt,113.2pt" to="485.45pt,113.25pt" o:gfxdata="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B/9XMNoAAAALAQAADwAAAAAAAAABACAAAAAi&#10;AAAAZHJzL2Rvd25yZXYueG1sUEsBAhQAFAAAAAgAh07iQOu+2qfPAQAAkQMAAA4AAAAAAAAAAQAg&#10;AAAAKQEAAGRycy9lMm9Eb2MueG1sUEsFBgAAAAAGAAYAWQEAAGoFAAAAAA==&#10;" strokecolor="white" strokeweight="1.25pt"/>
        </w:pict>
      </w:r>
    </w:p>
    <w:p w:rsidR="00F33806" w:rsidRDefault="004C5356">
      <w:pPr>
        <w:snapToGrid w:val="0"/>
        <w:rPr>
          <w:rFonts w:ascii="新宋体" w:eastAsia="新宋体" w:hAnsi="新宋体" w:cs="新宋体"/>
          <w:szCs w:val="21"/>
        </w:rPr>
      </w:pPr>
      <w:r w:rsidRPr="004C5356">
        <w:rPr>
          <w:noProof/>
        </w:rPr>
        <w:pict>
          <v:shape id="_x0000_s1043" type="#_x0000_t202" style="position:absolute;left:0;text-align:left;margin-left:-49.6pt;margin-top:363.2pt;width:33.7pt;height:42.2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" filled="f" stroked="f">
            <v:textbox inset="2.53997mm,,2.53997mm">
              <w:txbxContent>
                <w:p w:rsidR="00F33806" w:rsidRDefault="00E65CEF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FFFFFF"/>
                      <w:sz w:val="52"/>
                      <w:szCs w:val="5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/>
                      <w:sz w:val="44"/>
                      <w:szCs w:val="44"/>
                    </w:rPr>
                    <w:t>☎</w:t>
                  </w:r>
                </w:p>
              </w:txbxContent>
            </v:textbox>
          </v:shape>
        </w:pict>
      </w:r>
      <w:r w:rsidRPr="004C5356">
        <w:rPr>
          <w:noProof/>
        </w:rPr>
        <w:pict>
          <v:shape id="_x0000_s1044" type="#_x0000_t202" style="position:absolute;left:0;text-align:left;margin-left:-52.15pt;margin-top:122.55pt;width:33.7pt;height:57.7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" filled="f" stroked="f">
            <v:textbox inset="2.53997mm,,2.53997mm">
              <w:txbxContent>
                <w:p w:rsidR="00F33806" w:rsidRDefault="00E65CEF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FFFFFF"/>
                      <w:sz w:val="84"/>
                      <w:szCs w:val="8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FFFFFF"/>
                      <w:sz w:val="84"/>
                      <w:szCs w:val="84"/>
                    </w:rPr>
                    <w:t>◆</w:t>
                  </w:r>
                </w:p>
              </w:txbxContent>
            </v:textbox>
          </v:shape>
        </w:pict>
      </w:r>
      <w:r w:rsidRPr="004C5356">
        <w:rPr>
          <w:noProof/>
        </w:rPr>
        <w:pict>
          <v:shape id="_x0000_s1045" type="#_x0000_t202" style="position:absolute;left:0;text-align:left;margin-left:-53.2pt;margin-top:406.35pt;width:323.2pt;height:334pt;z-index:2517196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" filled="f" stroked="f">
            <v:textbox inset="2.53997mm,,2.53997mm">
              <w:txbxContent>
                <w:p w:rsidR="00F33806" w:rsidRDefault="00E65CEF">
                  <w:pPr>
                    <w:pStyle w:val="HTML"/>
                    <w:widowControl/>
                    <w:spacing w:before="28" w:after="28" w:line="360" w:lineRule="auto"/>
                    <w:ind w:right="28"/>
                    <w:rPr>
                      <w:rFonts w:ascii="微软雅黑" w:eastAsia="微软雅黑" w:hAnsi="微软雅黑" w:cs="微软雅黑" w:hint="default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/>
                      <w:color w:val="666666"/>
                      <w:sz w:val="21"/>
                      <w:szCs w:val="21"/>
                    </w:rPr>
                    <w:t>2012.12-2013.01</w:t>
                  </w:r>
                </w:p>
                <w:p w:rsidR="00F33806" w:rsidRDefault="00F33806">
                  <w:pPr>
                    <w:spacing w:line="360" w:lineRule="auto"/>
                    <w:rPr>
                      <w:rFonts w:ascii="微软雅黑" w:eastAsia="微软雅黑" w:hAnsi="微软雅黑" w:cs="微软雅黑"/>
                      <w:vanish/>
                      <w:sz w:val="24"/>
                      <w:szCs w:val="24"/>
                    </w:rPr>
                  </w:pPr>
                </w:p>
                <w:p w:rsidR="00F33806" w:rsidRDefault="00AE250D" w:rsidP="00AE250D">
                  <w:pPr>
                    <w:pStyle w:val="HTML"/>
                    <w:widowControl/>
                    <w:tabs>
                      <w:tab w:val="clear" w:pos="2748"/>
                      <w:tab w:val="left" w:pos="3345"/>
                      <w:tab w:val="left" w:pos="9642"/>
                    </w:tabs>
                    <w:spacing w:before="28" w:after="28" w:line="360" w:lineRule="auto"/>
                    <w:ind w:left="28" w:right="28"/>
                    <w:rPr>
                      <w:rFonts w:ascii="微软雅黑" w:eastAsia="微软雅黑" w:hAnsi="微软雅黑" w:cs="微软雅黑" w:hint="default"/>
                    </w:rPr>
                  </w:pPr>
                  <w:r>
                    <w:rPr>
                      <w:rFonts w:ascii="微软雅黑" w:eastAsia="微软雅黑" w:hAnsi="微软雅黑" w:cs="微软雅黑"/>
                      <w:b/>
                    </w:rPr>
                    <w:t>国鑫文化</w:t>
                  </w:r>
                  <w:r w:rsidR="00E65CEF">
                    <w:rPr>
                      <w:rFonts w:ascii="微软雅黑" w:eastAsia="微软雅黑" w:hAnsi="微软雅黑" w:cs="微软雅黑"/>
                      <w:b/>
                    </w:rPr>
                    <w:t>有限</w:t>
                  </w:r>
                  <w:r>
                    <w:rPr>
                      <w:rFonts w:ascii="微软雅黑" w:eastAsia="微软雅黑" w:hAnsi="微软雅黑" w:cs="微软雅黑"/>
                      <w:b/>
                    </w:rPr>
                    <w:t>责任</w:t>
                  </w:r>
                  <w:r w:rsidR="00E65CEF">
                    <w:rPr>
                      <w:rFonts w:ascii="微软雅黑" w:eastAsia="微软雅黑" w:hAnsi="微软雅黑" w:cs="微软雅黑"/>
                      <w:b/>
                    </w:rPr>
                    <w:t>公司</w:t>
                  </w:r>
                  <w:r w:rsidR="00E65CEF">
                    <w:rPr>
                      <w:rFonts w:ascii="微软雅黑" w:eastAsia="微软雅黑" w:hAnsi="微软雅黑" w:cs="微软雅黑"/>
                    </w:rPr>
                    <w:tab/>
                  </w:r>
                  <w:r w:rsidR="007535F9" w:rsidRPr="007535F9">
                    <w:rPr>
                      <w:rFonts w:ascii="微软雅黑" w:eastAsia="微软雅黑" w:hAnsi="微软雅黑" w:cs="微软雅黑"/>
                      <w:b/>
                    </w:rPr>
                    <w:t>技术支持工程师</w:t>
                  </w:r>
                </w:p>
                <w:p w:rsidR="00F33806" w:rsidRPr="00E65CEF" w:rsidRDefault="00F33806">
                  <w:pPr>
                    <w:rPr>
                      <w:rFonts w:ascii="微软雅黑" w:eastAsia="微软雅黑" w:hAnsi="微软雅黑" w:cs="微软雅黑"/>
                      <w:vanish/>
                      <w:color w:val="1D1B11" w:themeColor="background2" w:themeShade="1A"/>
                      <w:sz w:val="24"/>
                      <w:szCs w:val="24"/>
                    </w:rPr>
                  </w:pP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bCs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Cs/>
                      <w:color w:val="1D1B11" w:themeColor="background2" w:themeShade="1A"/>
                    </w:rPr>
                    <w:t xml:space="preserve">1、平台维护：系统日常维护、故障处理、阮硬件巡检、文档整理。 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bCs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Cs/>
                      <w:color w:val="1D1B11" w:themeColor="background2" w:themeShade="1A"/>
                    </w:rPr>
                    <w:t xml:space="preserve">2、业务支持：业务配置、需求整理、业务上线以及测试。 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bCs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bCs/>
                      <w:color w:val="1D1B11" w:themeColor="background2" w:themeShade="1A"/>
                    </w:rPr>
                    <w:t xml:space="preserve">3、运营支撑：数据统计、活动支撑等 </w:t>
                  </w:r>
                </w:p>
                <w:p w:rsidR="00F33806" w:rsidRPr="00E65CEF" w:rsidRDefault="00E65CEF">
                  <w:pPr>
                    <w:pStyle w:val="HTML"/>
                    <w:widowControl/>
                    <w:shd w:val="clear" w:color="auto" w:fill="FFFFFF"/>
                    <w:spacing w:before="28" w:after="28" w:line="360" w:lineRule="auto"/>
                    <w:ind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  <w:sz w:val="21"/>
                      <w:szCs w:val="21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  <w:sz w:val="21"/>
                      <w:szCs w:val="21"/>
                      <w:shd w:val="clear" w:color="auto" w:fill="FFFFFF"/>
                    </w:rPr>
                    <w:t>2013.11-2013.12</w:t>
                  </w:r>
                </w:p>
                <w:p w:rsidR="00F33806" w:rsidRDefault="00AE250D">
                  <w:pPr>
                    <w:pStyle w:val="HTML"/>
                    <w:widowControl/>
                    <w:shd w:val="clear" w:color="auto" w:fill="FFFFFF"/>
                    <w:spacing w:before="28" w:after="28" w:line="360" w:lineRule="auto"/>
                    <w:ind w:right="28"/>
                    <w:rPr>
                      <w:rFonts w:ascii="微软雅黑" w:eastAsia="微软雅黑" w:hAnsi="微软雅黑" w:cs="微软雅黑" w:hint="default"/>
                      <w:b/>
                      <w:bCs/>
                    </w:rPr>
                  </w:pPr>
                  <w:r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>狮哥狮姐</w:t>
                  </w:r>
                  <w:r w:rsidR="00E65CEF"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>有限</w:t>
                  </w:r>
                  <w:r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>责任</w:t>
                  </w:r>
                  <w:r w:rsidR="00E65CEF"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 xml:space="preserve">公司     </w:t>
                  </w:r>
                  <w:r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 xml:space="preserve">   </w:t>
                  </w:r>
                  <w:r w:rsidR="007535F9" w:rsidRPr="007535F9">
                    <w:rPr>
                      <w:rFonts w:ascii="微软雅黑" w:eastAsia="微软雅黑" w:hAnsi="微软雅黑" w:cs="微软雅黑"/>
                      <w:b/>
                      <w:bCs/>
                      <w:shd w:val="clear" w:color="auto" w:fill="FFFFFF"/>
                    </w:rPr>
                    <w:t>技术支持工程师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 xml:space="preserve">1、平台维护：系统日常维护、故障处理、阮硬件巡检、文档整理。 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 xml:space="preserve">2、业务支持：业务配置、需求整理、业务上线以及测试。 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 xml:space="preserve">3、运营支撑：数据统计、活动支撑等 </w:t>
                  </w:r>
                </w:p>
                <w:p w:rsidR="007535F9" w:rsidRPr="00E65CEF" w:rsidRDefault="007535F9" w:rsidP="007535F9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1D1B11" w:themeColor="background2" w:themeShade="1A"/>
                    </w:rPr>
                  </w:pPr>
                  <w:r w:rsidRPr="00E65CEF">
                    <w:rPr>
                      <w:rFonts w:ascii="微软雅黑" w:eastAsia="微软雅黑" w:hAnsi="微软雅黑" w:cs="微软雅黑"/>
                      <w:color w:val="1D1B11" w:themeColor="background2" w:themeShade="1A"/>
                    </w:rPr>
                    <w:t xml:space="preserve">4、能够灵活编写SQL进行数据查询，包括存储以及触发器等 </w:t>
                  </w:r>
                </w:p>
                <w:p w:rsidR="00F33806" w:rsidRDefault="007535F9" w:rsidP="007535F9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5F5F5F"/>
                    </w:rPr>
                  </w:pPr>
                  <w:r w:rsidRPr="007535F9">
                    <w:rPr>
                      <w:rFonts w:ascii="微软雅黑" w:eastAsia="微软雅黑" w:hAnsi="微软雅黑" w:cs="微软雅黑"/>
                      <w:color w:val="5F5F5F"/>
                    </w:rPr>
                    <w:t>5、熟悉Linux、oracle、</w:t>
                  </w:r>
                  <w:proofErr w:type="spellStart"/>
                  <w:r w:rsidRPr="007535F9">
                    <w:rPr>
                      <w:rFonts w:ascii="微软雅黑" w:eastAsia="微软雅黑" w:hAnsi="微软雅黑" w:cs="微软雅黑"/>
                      <w:color w:val="5F5F5F"/>
                    </w:rPr>
                    <w:t>solaris</w:t>
                  </w:r>
                  <w:proofErr w:type="spellEnd"/>
                  <w:r w:rsidRPr="007535F9">
                    <w:rPr>
                      <w:rFonts w:ascii="微软雅黑" w:eastAsia="微软雅黑" w:hAnsi="微软雅黑" w:cs="微软雅黑"/>
                      <w:color w:val="5F5F5F"/>
                    </w:rPr>
                    <w:t>数据安装配置调优，熟悉shell脚本</w:t>
                  </w:r>
                </w:p>
                <w:p w:rsidR="00F33806" w:rsidRDefault="00E65CEF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5F5F5F"/>
                    </w:rPr>
                  </w:pPr>
                  <w:r>
                    <w:rPr>
                      <w:rFonts w:ascii="微软雅黑" w:eastAsia="微软雅黑" w:hAnsi="微软雅黑" w:cs="微软雅黑"/>
                      <w:color w:val="5F5F5F"/>
                    </w:rPr>
                    <w:t>负责商品创意图拍摄以及修饰。</w:t>
                  </w:r>
                </w:p>
                <w:p w:rsidR="00F33806" w:rsidRDefault="00E65CEF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5F5F5F"/>
                    </w:rPr>
                  </w:pPr>
                  <w:r>
                    <w:rPr>
                      <w:rFonts w:ascii="微软雅黑" w:eastAsia="微软雅黑" w:hAnsi="微软雅黑" w:cs="微软雅黑"/>
                      <w:color w:val="5F5F5F"/>
                    </w:rPr>
                    <w:t>负责公司活动会议拍摄图片以及视频。</w:t>
                  </w:r>
                </w:p>
                <w:p w:rsidR="00F33806" w:rsidRDefault="00E65CEF">
                  <w:pPr>
                    <w:pStyle w:val="HTML"/>
                    <w:widowControl/>
                    <w:tabs>
                      <w:tab w:val="left" w:pos="9961"/>
                    </w:tabs>
                    <w:spacing w:before="28" w:after="28" w:line="0" w:lineRule="atLeast"/>
                    <w:ind w:left="28" w:right="28"/>
                    <w:rPr>
                      <w:rFonts w:ascii="微软雅黑" w:eastAsia="微软雅黑" w:hAnsi="微软雅黑" w:cs="微软雅黑" w:hint="default"/>
                      <w:color w:val="5F5F5F"/>
                    </w:rPr>
                  </w:pPr>
                  <w:r>
                    <w:rPr>
                      <w:rFonts w:ascii="微软雅黑" w:eastAsia="微软雅黑" w:hAnsi="微软雅黑" w:cs="微软雅黑"/>
                      <w:color w:val="5F5F5F"/>
                    </w:rPr>
                    <w:t>负责公司每周创意美妆视频拍摄。</w:t>
                  </w:r>
                </w:p>
                <w:p w:rsidR="00F33806" w:rsidRDefault="00F33806">
                  <w:pPr>
                    <w:pStyle w:val="HTML"/>
                    <w:widowControl/>
                    <w:tabs>
                      <w:tab w:val="left" w:pos="8091"/>
                      <w:tab w:val="left" w:pos="9589"/>
                    </w:tabs>
                    <w:spacing w:before="28" w:after="28" w:line="0" w:lineRule="atLeast"/>
                    <w:ind w:right="28"/>
                    <w:rPr>
                      <w:rFonts w:ascii="微软雅黑" w:eastAsia="微软雅黑" w:hAnsi="微软雅黑" w:cs="微软雅黑" w:hint="default"/>
                      <w:color w:val="333333"/>
                      <w:sz w:val="21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新宋体" w:eastAsia="新宋体" w:hAnsi="新宋体" w:cs="新宋体"/>
          <w:noProof/>
          <w:szCs w:val="21"/>
        </w:rPr>
        <w:pict>
          <v:line id="直线 51" o:spid="_x0000_s1046" style="position:absolute;left:0;text-align:left;z-index:251658240" from="34.05pt,226.6pt" to="34.1pt,815.55pt" o:gfxdata="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" stroked="f"/>
        </w:pict>
      </w:r>
    </w:p>
    <w:sectPr w:rsidR="00F33806" w:rsidSect="004C535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1" w:subsetted="1" w:fontKey="{FF9333DC-BA73-475D-9815-AAD47FBB808B}"/>
    <w:embedBold r:id="rId2" w:subsetted="1" w:fontKey="{E3A417CD-87E7-4AE2-8E20-8570564FB20C}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张海山锐线体2.0">
    <w:altName w:val="宋体"/>
    <w:charset w:val="86"/>
    <w:family w:val="auto"/>
    <w:pitch w:val="default"/>
    <w:sig w:usb0="00000000" w:usb1="08000000" w:usb2="00000000" w:usb3="00000000" w:csb0="00040000" w:csb1="00000000"/>
    <w:embedRegular r:id="rId3" w:subsetted="1" w:fontKey="{9315BF5B-4241-4993-8DE3-A585EED8CCC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TrueTypeFonts/>
  <w:saveSubsetFonts/>
  <w:bordersDoNotSurroundHeader/>
  <w:bordersDoNotSurroundFooter/>
  <w:proofState w:spelling="clean"/>
  <w:attachedTemplate r:id="rId1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1D2E72A4"/>
    <w:rsid w:val="001123B6"/>
    <w:rsid w:val="00321E8B"/>
    <w:rsid w:val="0048218F"/>
    <w:rsid w:val="004B01AD"/>
    <w:rsid w:val="004C5356"/>
    <w:rsid w:val="0054157C"/>
    <w:rsid w:val="0073164B"/>
    <w:rsid w:val="007535F9"/>
    <w:rsid w:val="008F149F"/>
    <w:rsid w:val="009E2861"/>
    <w:rsid w:val="00A12EA5"/>
    <w:rsid w:val="00AB4C11"/>
    <w:rsid w:val="00AE250D"/>
    <w:rsid w:val="00B71261"/>
    <w:rsid w:val="00B9586C"/>
    <w:rsid w:val="00D707EF"/>
    <w:rsid w:val="00D739C6"/>
    <w:rsid w:val="00E2671E"/>
    <w:rsid w:val="00E65CEF"/>
    <w:rsid w:val="00EB272C"/>
    <w:rsid w:val="00EC0243"/>
    <w:rsid w:val="00F04A3D"/>
    <w:rsid w:val="00F33806"/>
    <w:rsid w:val="017D62DB"/>
    <w:rsid w:val="08054ABF"/>
    <w:rsid w:val="08417AD5"/>
    <w:rsid w:val="0B464005"/>
    <w:rsid w:val="0FCB3577"/>
    <w:rsid w:val="111C1C1F"/>
    <w:rsid w:val="12CF68ED"/>
    <w:rsid w:val="15EC314C"/>
    <w:rsid w:val="18093F38"/>
    <w:rsid w:val="191A07FF"/>
    <w:rsid w:val="1B531CA9"/>
    <w:rsid w:val="1C703B1D"/>
    <w:rsid w:val="1D2E72A4"/>
    <w:rsid w:val="20C13D99"/>
    <w:rsid w:val="25304F16"/>
    <w:rsid w:val="2AB706C4"/>
    <w:rsid w:val="2AE25969"/>
    <w:rsid w:val="2B5445DA"/>
    <w:rsid w:val="2CC1297B"/>
    <w:rsid w:val="35BE6181"/>
    <w:rsid w:val="35FE5813"/>
    <w:rsid w:val="36022DF2"/>
    <w:rsid w:val="40DD3646"/>
    <w:rsid w:val="41B235B8"/>
    <w:rsid w:val="4DAB5178"/>
    <w:rsid w:val="515A690F"/>
    <w:rsid w:val="545A4BA9"/>
    <w:rsid w:val="57997024"/>
    <w:rsid w:val="59F15E5C"/>
    <w:rsid w:val="5ABC6E21"/>
    <w:rsid w:val="5B606E0D"/>
    <w:rsid w:val="5C0C55B7"/>
    <w:rsid w:val="5D0E5858"/>
    <w:rsid w:val="622A069B"/>
    <w:rsid w:val="624C3D0A"/>
    <w:rsid w:val="626F141F"/>
    <w:rsid w:val="66582F38"/>
    <w:rsid w:val="666C4E98"/>
    <w:rsid w:val="66723830"/>
    <w:rsid w:val="6AC70604"/>
    <w:rsid w:val="6D8F666D"/>
    <w:rsid w:val="70435F82"/>
    <w:rsid w:val="76907B9B"/>
    <w:rsid w:val="79BF36A1"/>
    <w:rsid w:val="7BD21C6B"/>
    <w:rsid w:val="7C153320"/>
    <w:rsid w:val="7DB4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4C5356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C535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rsid w:val="004C535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HTML">
    <w:name w:val="HTML Preformatted"/>
    <w:basedOn w:val="a"/>
    <w:uiPriority w:val="99"/>
    <w:unhideWhenUsed/>
    <w:rsid w:val="004C5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5">
    <w:name w:val="Normal (Web)"/>
    <w:basedOn w:val="a"/>
    <w:uiPriority w:val="99"/>
    <w:unhideWhenUsed/>
    <w:rsid w:val="004C5356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sid w:val="004C5356"/>
    <w:rPr>
      <w:b/>
    </w:rPr>
  </w:style>
  <w:style w:type="character" w:styleId="a7">
    <w:name w:val="Hyperlink"/>
    <w:basedOn w:val="a0"/>
    <w:uiPriority w:val="99"/>
    <w:unhideWhenUsed/>
    <w:rsid w:val="004C5356"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rsid w:val="004C5356"/>
    <w:pPr>
      <w:ind w:firstLineChars="200" w:firstLine="420"/>
    </w:pPr>
  </w:style>
  <w:style w:type="character" w:customStyle="1" w:styleId="Char">
    <w:name w:val="页脚 Char"/>
    <w:link w:val="a3"/>
    <w:rsid w:val="004C535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眉 Char"/>
    <w:link w:val="a4"/>
    <w:rsid w:val="004C5356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页脚 Char"/>
    <w:link w:val="a3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眉 Char"/>
    <w:link w:val="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28165;&#26032;&#20013;&#22269;&#39118;&#33655;&#33457;&#21019;&#24847;&#20010;&#20154;&#27714;&#32844;&#31616;&#21382;&#27169;&#2649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【简历套装】清新中国风荷花创意个人求职简历模板.doc</Template>
  <TotalTime>15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、。</dc:title>
  <dc:creator>Administrator</dc:creator>
  <cp:lastModifiedBy>Administrator</cp:lastModifiedBy>
  <cp:revision>4</cp:revision>
  <cp:lastPrinted>2017-12-21T13:54:00Z</cp:lastPrinted>
  <dcterms:created xsi:type="dcterms:W3CDTF">2017-08-21T06:15:00Z</dcterms:created>
  <dcterms:modified xsi:type="dcterms:W3CDTF">2018-01-02T02:18:00Z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