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277" w:rsidRDefault="009E7D47">
      <w:r>
        <w:rPr>
          <w:noProof/>
        </w:rPr>
        <w:pict>
          <v:rect id="矩形 13" o:spid="_x0000_s1026" style="position:absolute;left:0;text-align:left;margin-left:139.1pt;margin-top:582.3pt;width:276.95pt;height:22.75pt;z-index:2516295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" filled="f" stroked="f" strokeweight="1pt">
            <v:textbox>
              <w:txbxContent>
                <w:p w:rsidR="00BF7277" w:rsidRDefault="00347C77">
                  <w:pPr>
                    <w:pStyle w:val="a3"/>
                    <w:spacing w:before="0" w:beforeAutospacing="0" w:after="0" w:afterAutospacing="0" w:line="312" w:lineRule="exact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5CCC8"/>
                      <w:kern w:val="24"/>
                      <w:sz w:val="26"/>
                      <w:szCs w:val="26"/>
                    </w:rPr>
                    <w:t>自我评价      About Me</w:t>
                  </w:r>
                </w:p>
              </w:txbxContent>
            </v:textbox>
          </v:rect>
        </w:pict>
      </w:r>
      <w:r>
        <w:rPr>
          <w:noProof/>
        </w:rPr>
        <w:pict>
          <v:rect id="矩形 12" o:spid="_x0000_s1027" style="position:absolute;left:0;text-align:left;margin-left:138.7pt;margin-top:445.85pt;width:277.35pt;height:22.75pt;z-index:2516285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" filled="f" stroked="f" strokeweight="1pt">
            <v:textbox>
              <w:txbxContent>
                <w:p w:rsidR="00BF7277" w:rsidRDefault="00347C77">
                  <w:pPr>
                    <w:pStyle w:val="a3"/>
                    <w:spacing w:before="0" w:beforeAutospacing="0" w:after="0" w:afterAutospacing="0" w:line="312" w:lineRule="exact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5CCC8"/>
                      <w:kern w:val="24"/>
                      <w:sz w:val="26"/>
                      <w:szCs w:val="26"/>
                    </w:rPr>
                    <w:t>荣誉奖励       Award</w:t>
                  </w:r>
                </w:p>
              </w:txbxContent>
            </v:textbox>
          </v:rect>
        </w:pict>
      </w:r>
      <w:r>
        <w:rPr>
          <w:noProof/>
        </w:rPr>
        <w:pict>
          <v:rect id="矩形 14" o:spid="_x0000_s1028" style="position:absolute;left:0;text-align:left;margin-left:139.1pt;margin-top:128.2pt;width:276.95pt;height:22.75pt;z-index:251630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" filled="f" stroked="f" strokeweight="1pt">
            <v:textbox>
              <w:txbxContent>
                <w:p w:rsidR="00BF7277" w:rsidRDefault="00347C77">
                  <w:pPr>
                    <w:pStyle w:val="a3"/>
                    <w:spacing w:before="0" w:beforeAutospacing="0" w:after="0" w:afterAutospacing="0" w:line="312" w:lineRule="exact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5CCC8"/>
                      <w:kern w:val="24"/>
                      <w:sz w:val="26"/>
                      <w:szCs w:val="26"/>
                    </w:rPr>
                    <w:t>工作经历      Experience</w:t>
                  </w:r>
                </w:p>
              </w:txbxContent>
            </v:textbox>
          </v:rect>
        </w:pict>
      </w:r>
      <w:r>
        <w:rPr>
          <w:noProof/>
        </w:rPr>
        <w:pict>
          <v:rect id="矩形 15" o:spid="_x0000_s1029" style="position:absolute;left:0;text-align:left;margin-left:139.1pt;margin-top:-28.1pt;width:337.15pt;height:22.75pt;z-index:251631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" filled="f" stroked="f" strokeweight="1pt">
            <v:textbox>
              <w:txbxContent>
                <w:p w:rsidR="00BF7277" w:rsidRDefault="00347C77">
                  <w:pPr>
                    <w:pStyle w:val="a3"/>
                    <w:spacing w:before="0" w:beforeAutospacing="0" w:after="0" w:afterAutospacing="0" w:line="312" w:lineRule="exact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5CCC8"/>
                      <w:kern w:val="24"/>
                      <w:sz w:val="26"/>
                      <w:szCs w:val="26"/>
                    </w:rPr>
                    <w:t xml:space="preserve">教育背景      Education </w:t>
                  </w:r>
                  <w:r>
                    <w:rPr>
                      <w:rFonts w:ascii="微软雅黑" w:eastAsia="微软雅黑" w:hAnsi="微软雅黑" w:cstheme="minorBidi"/>
                      <w:b/>
                      <w:bCs/>
                      <w:color w:val="55CCC8"/>
                      <w:kern w:val="24"/>
                      <w:sz w:val="26"/>
                      <w:szCs w:val="26"/>
                    </w:rPr>
                    <w:t xml:space="preserve">  </w:t>
                  </w:r>
                </w:p>
              </w:txbxContent>
            </v:textbox>
          </v:rect>
        </w:pict>
      </w:r>
      <w:r w:rsidR="00347C7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-658495</wp:posOffset>
            </wp:positionH>
            <wp:positionV relativeFrom="paragraph">
              <wp:posOffset>-55245</wp:posOffset>
            </wp:positionV>
            <wp:extent cx="1272540" cy="1272540"/>
            <wp:effectExtent l="0" t="0" r="3810" b="3810"/>
            <wp:wrapNone/>
            <wp:docPr id="1" name="图片 1" descr="简历头像女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简历头像女 (1)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pict>
          <v:group id="_x0000_s1081" style="position:absolute;left:0;text-align:left;margin-left:121.2pt;margin-top:-29.4pt;width:252.5pt;height:24.2pt;z-index:251612160;mso-position-horizontal-relative:text;mso-position-vertical-relative:text" coordorigin="2694030,530446" coordsize="4949966,512134203" o:gfxdata="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">
            <v:shape id="_x0000_s1083" style="position:absolute;left:6178220;top:-423196;width:512133;height:2419419;rotation:-90;v-text-anchor:middle" coordsize="1600200,7559672" o:spt="100" o:gfxdata="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XSE5r4A&#10;AADbAAAADwAAAAAAAAABACAAAAAiAAAAZHJzL2Rvd25yZXYueG1sUEsBAhQAFAAAAAgAh07iQDMv&#10;BZ47AAAAOQAAABAAAAAAAAAAAQAgAAAADQEAAGRycy9zaGFwZXhtbC54bWxQSwUGAAAAAAYABgBb&#10;AQAAtwMAAAAA&#10;" adj="0,,0" path="m1600200,r,4391025l1,5024754r,2534918l,7559672,,xe" fillcolor="#55ccc8" stroked="f" strokeweight="1pt">
              <v:stroke joinstyle="miter"/>
              <v:formulas/>
              <v:path o:connecttype="segments" o:connectlocs="512133,0;512133,1405316;0,1608136;0,2419419;0,2419419;0,0" o:connectangles="0,0,0,0,0,0"/>
            </v:shape>
            <v:rect id="_x0000_s1082" style="position:absolute;left:4095841;top:-871365;width:512133;height:3315756;rotation:-90;v-text-anchor:middle" o:gfxdata="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L9aN74A&#10;AADbAAAADwAAAAAAAAABACAAAAAiAAAAZHJzL2Rvd25yZXYueG1sUEsBAhQAFAAAAAgAh07iQDMv&#10;BZ47AAAAOQAAABAAAAAAAAAAAQAgAAAADQEAAGRycy9zaGFwZXhtbC54bWxQSwUGAAAAAAYABgBb&#10;AQAAtwMAAAAA&#10;" fillcolor="#3390cd" stroked="f" strokeweight="1pt"/>
          </v:group>
        </w:pict>
      </w:r>
      <w:r>
        <w:rPr>
          <w:noProof/>
        </w:rPr>
        <w:pict>
          <v:group id="组合 62" o:spid="_x0000_s1078" style="position:absolute;left:0;text-align:left;margin-left:110.4pt;margin-top:-29.4pt;width:252.5pt;height:24.2pt;z-index:251613184;mso-position-horizontal-relative:text;mso-position-vertical-relative:text" coordorigin="25568,5304" coordsize="49499,5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">
            <v:shape id="任意多边形 63" o:spid="_x0000_s1080" style="position:absolute;left:60409;top:-4232;width:5121;height:24194;rotation:-90;visibility:visible;mso-wrap-style:square;v-text-anchor:middle" coordsize="1600200,7559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NpsEA&#10;AADbAAAADwAAAGRycy9kb3ducmV2LnhtbESPQYvCMBCF74L/IYzgRWy6ClWqUYqLsFddvY/N2Fab&#10;SW2itv9+s7Cwx8eb9715621navGi1lWWFXxEMQji3OqKCwWn7/10CcJ5ZI21ZVLQk4PtZjhYY6rt&#10;mw/0OvpCBAi7FBWU3jeplC4vyaCLbEMcvKttDfog20LqFt8Bbmo5i+NEGqw4NJTY0K6k/H58mvDG&#10;I+n7/OKyjOLPiT4nclHfpFLjUZetQHjq/P/xX/pLK0jm8LslAEB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nDabBAAAA2wAAAA8AAAAAAAAAAAAAAAAAmAIAAGRycy9kb3du&#10;cmV2LnhtbFBLBQYAAAAABAAEAPUAAACGAwAAAAA=&#10;" path="m1600200,r,4391025l1,5024754r,2534918l,7559672,,,1600200,xe" fillcolor="#ffd966 [1943]" stroked="f" strokeweight="1pt">
              <v:stroke joinstyle="miter"/>
              <v:path arrowok="t" o:connecttype="custom" o:connectlocs="512133,0;512133,1405316;0,1608137;0,2419419;0,2419419;0,0" o:connectangles="0,0,0,0,0,0"/>
            </v:shape>
            <v:rect id="矩形 64" o:spid="_x0000_s1079" style="position:absolute;left:39586;top:-8714;width:5121;height:33157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dGQ8IA&#10;AADbAAAADwAAAGRycy9kb3ducmV2LnhtbESPQYvCMBSE7wv+h/AEL4umShGpRhFBEbys7l68PZpn&#10;W21eShNN/fdmQfA4zMw3zGLVmVo8qHWVZQXjUQKCOLe64kLB3+92OAPhPLLG2jIpeJKD1bL3tcBM&#10;28BHepx8ISKEXYYKSu+bTEqXl2TQjWxDHL2LbQ36KNtC6hZDhJtaTpJkKg1WHBdKbGhTUn473Y2C&#10;/fE7T9ep3OHMhkKG68/hbINSg363noPw1PlP+N3eawXTFP6/xB8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t0ZDwgAAANsAAAAPAAAAAAAAAAAAAAAAAJgCAABkcnMvZG93&#10;bnJldi54bWxQSwUGAAAAAAQABAD1AAAAhwMAAAAA&#10;" fillcolor="#ffd966 [1943]" stroked="f" strokeweight="1pt"/>
          </v:group>
        </w:pict>
      </w:r>
      <w:r>
        <w:rPr>
          <w:noProof/>
        </w:rPr>
        <w:pict>
          <v:group id="_x0000_s1075" style="position:absolute;left:0;text-align:left;margin-left:121.2pt;margin-top:126pt;width:252.5pt;height:24.2pt;z-index:251615232;mso-position-horizontal-relative:text;mso-position-vertical-relative:text" coordorigin="2694030,2504952" coordsize="4949966,512134203" o:gfxdata="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">
            <v:shape id="_x0000_s1077" style="position:absolute;left:6178220;top:1551310;width:512133;height:2419419;rotation:-90;v-text-anchor:middle" coordsize="1600200,7559672" o:spt="100" o:gfxdata="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VURe&#10;wAAAANsAAAAPAAAAAAAAAAEAIAAAACIAAABkcnMvZG93bnJldi54bWxQSwECFAAUAAAACACHTuJA&#10;My8FnjsAAAA5AAAAEAAAAAAAAAABACAAAAAPAQAAZHJzL3NoYXBleG1sLnhtbFBLBQYAAAAABgAG&#10;AFsBAAC5AwAAAAA=&#10;" adj="0,,0" path="m1600200,r,4391025l1,5024754r,2534918l,7559672,,xe" fillcolor="#55ccc8" stroked="f" strokeweight="1pt">
              <v:stroke joinstyle="miter"/>
              <v:formulas/>
              <v:path o:connecttype="segments" o:connectlocs="512133,0;512133,1405316;0,1608136;0,2419419;0,2419419;0,0" o:connectangles="0,0,0,0,0,0"/>
            </v:shape>
            <v:rect id="_x0000_s1076" style="position:absolute;left:4095841;top:1103141;width:512133;height:3315756;rotation:-90;v-text-anchor:middle" o:gfxdata="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Bpn2LsAAADb&#10;AAAADwAAAAAAAAABACAAAAAiAAAAZHJzL2Rvd25yZXYueG1sUEsBAhQAFAAAAAgAh07iQDMvBZ47&#10;AAAAOQAAABAAAAAAAAAAAQAgAAAACgEAAGRycy9zaGFwZXhtbC54bWxQSwUGAAAAAAYABgBbAQAA&#10;tAMAAAAA&#10;" fillcolor="#3390cd" stroked="f" strokeweight="1pt"/>
          </v:group>
        </w:pict>
      </w:r>
      <w:r>
        <w:rPr>
          <w:noProof/>
        </w:rPr>
        <w:pict>
          <v:group id="组合 56" o:spid="_x0000_s1072" style="position:absolute;left:0;text-align:left;margin-left:110.4pt;margin-top:126pt;width:252.5pt;height:24.2pt;z-index:251616256;mso-position-horizontal-relative:text;mso-position-vertical-relative:text" coordorigin="25568,25049" coordsize="49499,5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">
            <v:shape id="任意多边形 57" o:spid="_x0000_s1074" style="position:absolute;left:60409;top:15513;width:5121;height:24194;rotation:-90;visibility:visible;mso-wrap-style:square;v-text-anchor:middle" coordsize="1600200,7559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BGMEA&#10;AADbAAAADwAAAGRycy9kb3ducmV2LnhtbESPzYrCQBCE7wu+w9DCXhad7IKJREcJLsJe/bu3mTaJ&#10;ZnpiZtTk7XcEwWNRXV91zZedqcWdWldZVvA9jkAQ51ZXXCjY79ajKQjnkTXWlklBTw6Wi8HHHFNt&#10;H7yh+9YXIkDYpaig9L5JpXR5SQbd2DbEwTvZ1qAPsi2kbvER4KaWP1EUS4MVh4YSG1qVlF+2NxPe&#10;uMZ9nx9dllH0+6UPsUzqs1Tqc9hlMxCeOv8+fqX/tIJJAs8tAQB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wwRjBAAAA2wAAAA8AAAAAAAAAAAAAAAAAmAIAAGRycy9kb3du&#10;cmV2LnhtbFBLBQYAAAAABAAEAPUAAACGAwAAAAA=&#10;" path="m1600200,r,4391025l1,5024754r,2534918l,7559672,,,1600200,xe" fillcolor="#ffd966 [1943]" stroked="f" strokeweight="1pt">
              <v:stroke joinstyle="miter"/>
              <v:path arrowok="t" o:connecttype="custom" o:connectlocs="512133,0;512133,1405316;0,1608137;0,2419419;0,2419419;0,0" o:connectangles="0,0,0,0,0,0"/>
            </v:shape>
            <v:rect id="矩形 58" o:spid="_x0000_s1073" style="position:absolute;left:39586;top:11031;width:5121;height:33157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aG+8AA&#10;AADbAAAADwAAAGRycy9kb3ducmV2LnhtbERPy4rCMBTdC/5DuIIbGVPFEammRYQRwY2vzewuzbXt&#10;THNTmoypf28WwiwP573Je9OIB3WutqxgNk1AEBdW11wquF2/PlYgnEfW2FgmBU9ykGfDwQZTbQOf&#10;6XHxpYgh7FJUUHnfplK6oiKDbmpb4sjdbWfQR9iVUncYYrhp5DxJltJgzbGhwpZ2FRW/lz+j4HCe&#10;FIvtQu5xZUMpw8/p+G2DUuNRv12D8NT7f/HbfdAKPuPY+CX+AJm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aG+8AAAADbAAAADwAAAAAAAAAAAAAAAACYAgAAZHJzL2Rvd25y&#10;ZXYueG1sUEsFBgAAAAAEAAQA9QAAAIUDAAAAAA==&#10;" fillcolor="#ffd966 [1943]" stroked="f" strokeweight="1pt"/>
          </v:group>
        </w:pict>
      </w:r>
      <w:r>
        <w:rPr>
          <w:noProof/>
        </w:rPr>
        <w:pict>
          <v:group id="_x0000_s1069" style="position:absolute;left:0;text-align:left;margin-left:121.2pt;margin-top:445.8pt;width:252.5pt;height:24.2pt;z-index:251618304;mso-position-horizontal-relative:text;mso-position-vertical-relative:text" coordorigin="2694030,6565231" coordsize="4949966,512134203" o:gfxdata="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">
            <v:shape id="_x0000_s1071" style="position:absolute;left:6178220;top:5611589;width:512133;height:2419419;rotation:-90;v-text-anchor:middle" coordsize="1600200,7559672" o:spt="100" o:gfxdata="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e9c7S/&#10;AAAA2wAAAA8AAAAAAAAAAQAgAAAAIgAAAGRycy9kb3ducmV2LnhtbFBLAQIUABQAAAAIAIdO4kAz&#10;LwWeOwAAADkAAAAQAAAAAAAAAAEAIAAAAA4BAABkcnMvc2hhcGV4bWwueG1sUEsFBgAAAAAGAAYA&#10;WwEAALgDAAAAAA==&#10;" adj="0,,0" path="m1600200,r,4391025l1,5024754r,2534918l,7559672,,xe" fillcolor="#55ccc8" stroked="f" strokeweight="1pt">
              <v:stroke joinstyle="miter"/>
              <v:formulas/>
              <v:path o:connecttype="segments" o:connectlocs="512133,0;512133,1405316;0,1608136;0,2419419;0,2419419;0,0" o:connectangles="0,0,0,0,0,0"/>
            </v:shape>
            <v:rect id="_x0000_s1070" style="position:absolute;left:4095841;top:5163420;width:512133;height:3315756;rotation:-90;v-text-anchor:middle" o:gfxdata="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U2rZr4A&#10;AADbAAAADwAAAAAAAAABACAAAAAiAAAAZHJzL2Rvd25yZXYueG1sUEsBAhQAFAAAAAgAh07iQDMv&#10;BZ47AAAAOQAAABAAAAAAAAAAAQAgAAAADQEAAGRycy9zaGFwZXhtbC54bWxQSwUGAAAAAAYABgBb&#10;AQAAtwMAAAAA&#10;" fillcolor="#3390cd" stroked="f" strokeweight="1pt"/>
          </v:group>
        </w:pict>
      </w:r>
      <w:r>
        <w:rPr>
          <w:noProof/>
        </w:rPr>
        <w:pict>
          <v:group id="组合 50" o:spid="_x0000_s1066" style="position:absolute;left:0;text-align:left;margin-left:110.4pt;margin-top:445.8pt;width:252.5pt;height:24.2pt;z-index:251619328;mso-position-horizontal-relative:text;mso-position-vertical-relative:text" coordorigin="25568,65652" coordsize="49499,5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">
            <v:shape id="任意多边形 51" o:spid="_x0000_s1068" style="position:absolute;left:60409;top:56116;width:5121;height:24194;rotation:-90;visibility:visible;mso-wrap-style:square;v-text-anchor:middle" coordsize="1600200,7559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X898IA&#10;AADbAAAADwAAAGRycy9kb3ducmV2LnhtbESPQWvCQBCF74L/YRnBi+gmQtOSZhOCUvBaa+/T7Jik&#10;ZmdjdqvJv3cLhR4fb9735mXFaDpxo8G1lhXEmwgEcWV1y7WC08fb+gWE88gaO8ukYCIHRT6fZZhq&#10;e+d3uh19LQKEXYoKGu/7VEpXNWTQbWxPHLyzHQz6IIda6gHvAW46uY2iRBpsOTQ02NOuoepy/DHh&#10;jWsyTdWXK0uK9iv9mcjn7lsqtVyM5SsIT6P/P/5LH7SCpxh+twQAy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Vfz3wgAAANsAAAAPAAAAAAAAAAAAAAAAAJgCAABkcnMvZG93&#10;bnJldi54bWxQSwUGAAAAAAQABAD1AAAAhwMAAAAA&#10;" path="m1600200,r,4391025l1,5024754r,2534918l,7559672,,,1600200,xe" fillcolor="#ffd966 [1943]" stroked="f" strokeweight="1pt">
              <v:stroke joinstyle="miter"/>
              <v:path arrowok="t" o:connecttype="custom" o:connectlocs="512133,0;512133,1405316;0,1608137;0,2419419;0,2419419;0,0" o:connectangles="0,0,0,0,0,0"/>
            </v:shape>
            <v:rect id="矩形 52" o:spid="_x0000_s1067" style="position:absolute;left:39586;top:51634;width:5121;height:33157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6xEcQA&#10;AADbAAAADwAAAGRycy9kb3ducmV2LnhtbESPzWrDMBCE74G+g9hCL6GRY5wQnCghBFoMvTQ/l94W&#10;a2M7sVbGUi337atCIcdhZr5hNrvRtGKg3jWWFcxnCQji0uqGKwWX89vrCoTzyBpby6Tghxzstk+T&#10;DebaBj7ScPKViBB2OSqove9yKV1Zk0E3sx1x9K62N+ij7CupewwRblqZJslSGmw4LtTY0aGm8n76&#10;NgqK47TM9pl8x5UNlQy3z48vG5R6eR73axCeRv8I/7cLrWCRwt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+sRHEAAAA2wAAAA8AAAAAAAAAAAAAAAAAmAIAAGRycy9k&#10;b3ducmV2LnhtbFBLBQYAAAAABAAEAPUAAACJAwAAAAA=&#10;" fillcolor="#ffd966 [1943]" stroked="f" strokeweight="1pt"/>
          </v:group>
        </w:pict>
      </w:r>
      <w:r>
        <w:rPr>
          <w:noProof/>
        </w:rPr>
        <w:pict>
          <v:group id="_x0000_s1063" style="position:absolute;left:0;text-align:left;margin-left:121.2pt;margin-top:579.6pt;width:252.5pt;height:24.2pt;z-index:251621376;mso-position-horizontal-relative:text;mso-position-vertical-relative:text" coordorigin="2694030,8268421" coordsize="4949966,512134203" o:gfxdata="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">
            <v:shape id="_x0000_s1065" style="position:absolute;left:6178220;top:7314779;width:512133;height:2419419;rotation:-90;v-text-anchor:middle" coordsize="1600200,7559672" o:spt="100" o:gfxdata="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V/jar4A&#10;AADbAAAADwAAAAAAAAABACAAAAAiAAAAZHJzL2Rvd25yZXYueG1sUEsBAhQAFAAAAAgAh07iQDMv&#10;BZ47AAAAOQAAABAAAAAAAAAAAQAgAAAADQEAAGRycy9zaGFwZXhtbC54bWxQSwUGAAAAAAYABgBb&#10;AQAAtwMAAAAA&#10;" adj="0,,0" path="m1600200,r,4391025l1,5024754r,2534918l,7559672,,xe" fillcolor="#55ccc8" stroked="f" strokeweight="1pt">
              <v:stroke joinstyle="miter"/>
              <v:formulas/>
              <v:path o:connecttype="segments" o:connectlocs="512133,0;512133,1405316;0,1608136;0,2419419;0,2419419;0,0" o:connectangles="0,0,0,0,0,0"/>
            </v:shape>
            <v:rect id="_x0000_s1064" style="position:absolute;left:4095841;top:6866610;width:512133;height:3315756;rotation:-90;v-text-anchor:middle" o:gfxdata="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dk3vrsAAADb&#10;AAAADwAAAAAAAAABACAAAAAiAAAAZHJzL2Rvd25yZXYueG1sUEsBAhQAFAAAAAgAh07iQDMvBZ47&#10;AAAAOQAAABAAAAAAAAAAAQAgAAAACgEAAGRycy9zaGFwZXhtbC54bWxQSwUGAAAAAAYABgBbAQAA&#10;tAMAAAAA&#10;" fillcolor="#3390cd" stroked="f" strokeweight="1pt"/>
          </v:group>
        </w:pict>
      </w:r>
      <w:r>
        <w:rPr>
          <w:noProof/>
        </w:rPr>
        <w:pict>
          <v:group id="组合 44" o:spid="_x0000_s1060" style="position:absolute;left:0;text-align:left;margin-left:110.4pt;margin-top:579.6pt;width:252.5pt;height:24.2pt;z-index:251622400;mso-position-horizontal-relative:text;mso-position-vertical-relative:text" coordorigin="25568,82684" coordsize="49499,5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">
            <v:shape id="任意多边形 45" o:spid="_x0000_s1062" style="position:absolute;left:60409;top:73148;width:5121;height:24194;rotation:-90;visibility:visible;mso-wrap-style:square;v-text-anchor:middle" coordsize="1600200,7559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dsKcEA&#10;AADbAAAADwAAAGRycy9kb3ducmV2LnhtbESPzYrCQBCE7wu+w9DCXhadKLtRoqMEZWGv/t3bTJtE&#10;Mz0xM2ry9o4g7LGorq+65svWVOJOjSstKxgNIxDEmdUl5wr2u9/BFITzyBory6SgIwfLRe9jjom2&#10;D97QfetzESDsElRQeF8nUrqsIINuaGvi4J1sY9AH2eRSN/gIcFPJcRTF0mDJoaHAmlYFZZftzYQ3&#10;rnHXZUeXphStv/QhlpPqLJX67LfpDISn1v8fv9N/WsH3D7y2BADI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3bCnBAAAA2wAAAA8AAAAAAAAAAAAAAAAAmAIAAGRycy9kb3du&#10;cmV2LnhtbFBLBQYAAAAABAAEAPUAAACGAwAAAAA=&#10;" path="m1600200,r,4391025l1,5024754r,2534918l,7559672,,,1600200,xe" fillcolor="#ffd966 [1943]" stroked="f" strokeweight="1pt">
              <v:stroke joinstyle="miter"/>
              <v:path arrowok="t" o:connecttype="custom" o:connectlocs="512133,0;512133,1405316;0,1608137;0,2419419;0,2419419;0,0" o:connectangles="0,0,0,0,0,0"/>
            </v:shape>
            <v:rect id="矩形 46" o:spid="_x0000_s1061" style="position:absolute;left:39586;top:68666;width:5121;height:33157;rotation:-9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whz8IA&#10;AADbAAAADwAAAGRycy9kb3ducmV2LnhtbESPQYvCMBSE7wv+h/AEL4umShGpRhFBEbys7l68PZpn&#10;W21eShNN/fdmQfA4zMw3zGLVmVo8qHWVZQXjUQKCOLe64kLB3+92OAPhPLLG2jIpeJKD1bL3tcBM&#10;28BHepx8ISKEXYYKSu+bTEqXl2TQjWxDHL2LbQ36KNtC6hZDhJtaTpJkKg1WHBdKbGhTUn473Y2C&#10;/fE7T9ep3OHMhkKG68/hbINSg363noPw1PlP+N3eawXpFP6/xB8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CHPwgAAANsAAAAPAAAAAAAAAAAAAAAAAJgCAABkcnMvZG93&#10;bnJldi54bWxQSwUGAAAAAAQABAD1AAAAhwMAAAAA&#10;" fillcolor="#ffd966 [1943]" stroked="f" strokeweight="1pt"/>
          </v:group>
        </w:pict>
      </w:r>
      <w:r>
        <w:rPr>
          <w:noProof/>
        </w:rPr>
        <w:pict>
          <v:line id="_x0000_s1059" style="position:absolute;left:0;text-align:left;z-index:251637760;mso-position-horizontal-relative:text;mso-position-vertical-relative:text" from="110.4pt,-1.2pt" to="469.95pt,-1.2pt" o:gfxdata="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K&#10;APZk1wAAAAkBAAAPAAAAAAAAAAEAIAAAACIAAABkcnMvZG93bnJldi54bWxQSwECFAAUAAAACACH&#10;TuJARq3uw+wBAAClAwAADgAAAAAAAAABACAAAAAmAQAAZHJzL2Uyb0RvYy54bWxQSwUGAAAAAAYA&#10;BgBZAQAAhAUAAAAA&#10;" strokecolor="#bfbfbf" strokeweight="1.5pt">
            <v:stroke joinstyle="miter"/>
          </v:line>
        </w:pict>
      </w:r>
      <w:r>
        <w:rPr>
          <w:noProof/>
        </w:rPr>
        <w:pict>
          <v:line id="_x0000_s1058" style="position:absolute;left:0;text-align:left;z-index:251638784;mso-position-horizontal-relative:text;mso-position-vertical-relative:text" from="110.4pt,154.9pt" to="469.95pt,154.9pt" o:gfxdata="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H&#10;OqsF2AAAAAsBAAAPAAAAAAAAAAEAIAAAACIAAABkcnMvZG93bnJldi54bWxQSwECFAAUAAAACACH&#10;TuJAhBVTPusBAAClAwAADgAAAAAAAAABACAAAAAnAQAAZHJzL2Uyb0RvYy54bWxQSwUGAAAAAAYA&#10;BgBZAQAAhAUAAAAA&#10;" strokecolor="#bfbfbf" strokeweight="1.5pt">
            <v:stroke joinstyle="miter"/>
          </v:line>
        </w:pict>
      </w:r>
      <w:r>
        <w:rPr>
          <w:noProof/>
        </w:rPr>
        <w:pict>
          <v:line id="_x0000_s1057" style="position:absolute;left:0;text-align:left;z-index:251639808;mso-position-horizontal-relative:text;mso-position-vertical-relative:text" from="110.4pt,474.25pt" to="469.95pt,474.25pt" o:gfxdata="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s&#10;4F5z2AAAAAsBAAAPAAAAAAAAAAEAIAAAACIAAABkcnMvZG93bnJldi54bWxQSwECFAAUAAAACACH&#10;TuJA8/5uW+sBAAClAwAADgAAAAAAAAABACAAAAAnAQAAZHJzL2Uyb0RvYy54bWxQSwUGAAAAAAYA&#10;BgBZAQAAhAUAAAAA&#10;" strokecolor="#bfbfbf" strokeweight="1.5pt">
            <v:stroke joinstyle="miter"/>
          </v:line>
        </w:pict>
      </w:r>
      <w:r>
        <w:rPr>
          <w:noProof/>
        </w:rPr>
        <w:pict>
          <v:line id="_x0000_s1056" style="position:absolute;left:0;text-align:left;z-index:251640832;mso-position-horizontal-relative:text;mso-position-vertical-relative:text" from="110.4pt,611.5pt" to="469.95pt,611.5pt" o:gfxdata="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YG&#10;t2LXAAAADQEAAA8AAAAAAAAAAQAgAAAAIgAAAGRycy9kb3ducmV2LnhtbFBLAQIUABQAAAAIAIdO&#10;4kBqwyj06wEAAKUDAAAOAAAAAAAAAAEAIAAAACYBAABkcnMvZTJvRG9jLnhtbFBLBQYAAAAABgAG&#10;AFkBAACDBQAAAAA=&#10;" strokecolor="#bfbfbf" strokeweight="1.5pt">
            <v:stroke joinstyle="miter"/>
          </v:line>
        </w:pict>
      </w:r>
      <w:r>
        <w:rPr>
          <w:noProof/>
        </w:rPr>
        <w:pict>
          <v:rect id="_x0000_s1055" style="position:absolute;left:0;text-align:left;margin-left:-72.55pt;margin-top:583.2pt;width:110pt;height:9.85pt;z-index:251643904;mso-position-horizontal-relative:text;mso-position-vertical-relative:text;v-text-anchor:middle" o:gfxdata="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wQmDltsAAAANAQAADwAAAAAA&#10;AAABACAAAAAiAAAAZHJzL2Rvd25yZXYueG1sUEsBAhQAFAAAAAgAh07iQFJfPGDXAQAAiAMAAA4A&#10;AAAAAAAAAQAgAAAAKgEAAGRycy9lMm9Eb2MueG1sUEsFBgAAAAAGAAYAWQEAAHMFAAAAAA==&#10;" fillcolor="#55ccc8" stroked="f" strokeweight="1pt"/>
        </w:pict>
      </w:r>
      <w:r>
        <w:rPr>
          <w:noProof/>
        </w:rPr>
        <w:pict>
          <v:rect id="_x0000_s1054" style="position:absolute;left:0;text-align:left;margin-left:-72.6pt;margin-top:613.5pt;width:139.4pt;height:9.85pt;z-index:251644928;mso-position-horizontal-relative:text;mso-position-vertical-relative:text;v-text-anchor:middle" o:gfxdata="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2Xka+3AAAAA4BAAAPAAAA&#10;AAAAAAEAIAAAACIAAABkcnMvZG93bnJldi54bWxQSwECFAAUAAAACACHTuJAo9wnONgBAACIAwAA&#10;DgAAAAAAAAABACAAAAArAQAAZHJzL2Uyb0RvYy54bWxQSwUGAAAAAAYABgBZAQAAdQUAAAAA&#10;" fillcolor="#55ccc8" stroked="f" strokeweight="1pt"/>
        </w:pict>
      </w:r>
      <w:r>
        <w:rPr>
          <w:noProof/>
        </w:rPr>
        <w:pict>
          <v:rect id="_x0000_s1053" style="position:absolute;left:0;text-align:left;margin-left:-72.55pt;margin-top:643.85pt;width:124.1pt;height:9.85pt;z-index:251645952;mso-position-horizontal-relative:text;mso-position-vertical-relative:text;v-text-anchor:middle" o:gfxdata="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lNjpM90AAAAOAQAADwAA&#10;AAAAAAABACAAAAAiAAAAZHJzL2Rvd25yZXYueG1sUEsBAhQAFAAAAAgAh07iQLhcvRfYAQAAiAMA&#10;AA4AAAAAAAAAAQAgAAAALAEAAGRycy9lMm9Eb2MueG1sUEsFBgAAAAAGAAYAWQEAAHYFAAAAAA==&#10;" fillcolor="#55ccc8" stroked="f" strokeweight="1pt"/>
        </w:pict>
      </w:r>
      <w:r>
        <w:rPr>
          <w:noProof/>
        </w:rPr>
        <w:pict>
          <v:rect id="_x0000_s1052" style="position:absolute;left:0;text-align:left;margin-left:-72.55pt;margin-top:673.75pt;width:87.45pt;height:9.85pt;z-index:251646976;mso-position-horizontal-relative:text;mso-position-vertical-relative:text;v-text-anchor:middle" o:gfxdata="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ZNVRvcAAAADQEAAA8AAAAA&#10;AAAAAQAgAAAAIgAAAGRycy9kb3ducmV2LnhtbFBLAQIUABQAAAAIAIdO4kDeS+TQ1wEAAIgDAAAO&#10;AAAAAAAAAAEAIAAAACsBAABkcnMvZTJvRG9jLnhtbFBLBQYAAAAABgAGAFkBAAB0BQAAAAA=&#10;" fillcolor="#55ccc8" stroked="f" strokeweight="1pt"/>
        </w:pict>
      </w:r>
      <w:r>
        <w:rPr>
          <w:noProof/>
        </w:rPr>
        <w:pict>
          <v:rect id="_x0000_s1051" style="position:absolute;left:0;text-align:left;margin-left:-72.6pt;margin-top:705.85pt;width:129.1pt;height:9.85pt;z-index:251648000;mso-position-horizontal-relative:text;mso-position-vertical-relative:text;v-text-anchor:middle" o:gfxdata="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5uK022wAAAA4BAAAPAAAA&#10;AAAAAAEAIAAAACIAAABkcnMvZG93bnJldi54bWxQSwECFAAUAAAACACHTuJA1k2GBNkBAACIAwAA&#10;DgAAAAAAAAABACAAAAAqAQAAZHJzL2Uyb0RvYy54bWxQSwUGAAAAAAYABgBZAQAAdQUAAAAA&#10;" fillcolor="#55ccc8" stroked="f" strokeweight="1pt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46" o:spid="_x0000_s1050" type="#_x0000_t202" style="position:absolute;left:0;text-align:left;margin-left:-48.45pt;margin-top:247.2pt;width:145.9pt;height:187.2pt;z-index:251651072;mso-position-horizontal-relative:text;mso-position-vertical-relative:text" o:gfxdata="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n8AmzYAAAACwEAAA8AAAAA&#10;AAAAAQAgAAAAIgAAAGRycy9kb3ducmV2LnhtbFBLAQIUABQAAAAIAIdO4kCxXaafogEAABIDAAAO&#10;AAAAAAAAAAEAIAAAACcBAABkcnMvZTJvRG9jLnhtbFBLBQYAAAAABgAGAFkBAAA7BQAAAAA=&#10;" filled="f" stroked="f">
            <v:textbox style="mso-fit-shape-to-text:t">
              <w:txbxContent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年龄：</w:t>
                  </w: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25</w:t>
                  </w: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岁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现居：福建厦门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政治面貌：党员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微信：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180 5252 5252</w:t>
                  </w:r>
                </w:p>
                <w:p w:rsidR="009E7D47" w:rsidRDefault="00755E81">
                  <w:pPr>
                    <w:spacing w:line="600" w:lineRule="exact"/>
                    <w:rPr>
                      <w:rFonts w:eastAsia="宋体"/>
                    </w:rPr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58pic@qiantu.com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style="position:absolute;left:0;text-align:left;margin-left:-66.75pt;margin-top:292.2pt;width:7.5pt;height:12.85pt;z-index:251652096;mso-position-horizontal-relative:text;mso-position-vertical-relative:text;v-text-anchor:middle" coordsize="559792,955625" o:spt="100" o:gfxdata="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DVirNW2gAAAA0BAAAPAAAAAAAAAAEAIAAAACIAAABkcnMvZG93bnJldi54bWxQSwECFAAUAAAA&#10;CACHTuJAIzEzu0IDAAB2CAAADgAAAAAAAAABACAAAAApAQAAZHJzL2Uyb0RvYy54bWxQSwUGAAAA&#10;AAYABgBZAQAA3QYAAAAA&#10;" adj="0,,0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55ccc8" stroked="f" strokeweight="1pt">
            <v:stroke joinstyle="miter"/>
            <v:formulas/>
            <v:path o:connecttype="segments"/>
            <v:textbox inset=",,,8.16464mm"/>
          </v:shape>
        </w:pict>
      </w:r>
      <w:r>
        <w:rPr>
          <w:noProof/>
        </w:rPr>
        <w:pict>
          <v:shape id="_x0000_s1048" style="position:absolute;left:0;text-align:left;margin-left:-69.1pt;margin-top:381.75pt;width:11.7pt;height:11.7pt;z-index:251653120;mso-position-horizontal-relative:text;mso-position-vertical-relative:text;v-text-anchor:middle" coordsize="5581,5581" o:spt="100" o:gfxdata="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" adj="0,,0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55ccc8" stroked="f">
            <v:stroke joinstyle="round"/>
            <v:formulas/>
            <v:path o:connecttype="segments"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_x0000_s1047" style="position:absolute;left:0;text-align:left;margin-left:-69.1pt;margin-top:412.4pt;width:11.8pt;height:12.2pt;z-index:251654144;mso-position-horizontal-relative:text;mso-position-vertical-relative:text;v-text-anchor:middle" coordsize="90,93" o:spt="100" o:gfxdata="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AQHnWq2AAAAA0BAAAPAAAAAAAAAAEAIAAAACIAAABkcnMvZG93bnJl&#10;di54bWxQSwECFAAUAAAACACHTuJABlxxZ3IIAAB6NgAADgAAAAAAAAABACAAAAAnAQAAZHJzL2Uy&#10;b0RvYy54bWxQSwUGAAAAAAYABgBZAQAACwwAAAAA&#10;" adj="0,,0" path="m86,38v2,2,4,5,4,8c90,83,90,83,90,83v,5,-4,10,-9,10c9,93,9,93,9,93,4,93,,88,,83,,46,,46,,46,,44,1,41,2,40v,,,,,c2,40,2,40,2,40v,-1,,-1,1,-1c39,3,39,3,39,3,43,,46,,50,3,86,38,86,38,86,38xm15,30v,22,,22,,22c45,75,45,75,45,75,72,54,72,54,72,54v,-24,,-24,,-24c15,30,15,30,15,30xm25,35v,4,,4,,4c63,39,63,39,63,39v,-4,,-4,,-4c25,35,25,35,25,35xm25,51v,4,,4,,4c63,55,63,55,63,55v,-4,,-4,,-4c25,51,25,51,25,51xm25,43v,4,,4,,4c63,47,63,47,63,47v,-4,,-4,,-4c25,43,25,43,25,43xm10,87c28,69,28,69,28,69v,,,-1,,-2c27,66,26,66,25,67,7,84,7,84,7,84v-1,1,-1,2,,3c8,87,9,87,10,87xm84,84c66,67,66,67,66,67v-1,-1,-2,-1,-3,c62,68,62,69,63,69,81,87,81,87,81,87v1,,2,,3,c85,86,85,85,84,84xe" fillcolor="#55ccc8" stroked="f">
            <v:stroke joinstyle="round"/>
            <v:formulas/>
            <v:path o:connecttype="segments"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</v:shape>
        </w:pict>
      </w:r>
      <w:r>
        <w:rPr>
          <w:noProof/>
        </w:rPr>
        <w:pict>
          <v:shape id="_x0000_s1046" style="position:absolute;left:0;text-align:left;margin-left:-69.1pt;margin-top:261.15pt;width:11.7pt;height:14.85pt;z-index:251655168;mso-position-horizontal-relative:text;mso-position-vertical-relative:text;v-text-anchor:middle" coordsize="1679575,2125662" o:spt="100" o:gfxdata="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" adj="0,,0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55ccc8" stroked="f">
            <v:stroke joinstyle="round"/>
            <v:formulas/>
            <v:path o:connecttype="segments" o:connectlocs="45052,82729;57179,89004;56524,92683;55767,97094;57230,101781;81836,148859;78508,100798;79441,96010;78432,92079;81256,88601;92904,82174;103568,82754;111409,90491;118166,99160;123813,108787;128200,119549;131326,131469;133066,144650;127570,154403;110098,161888;91769,166702;72861,168768;52843,167861;33052,163753;14118,156570;0,148556;1361,134569;4185,121993;8370,110703;13815,100647;20446,91751;28161,83863;37892,76252;73704,454;82148,2750;89786,6787;96314,12313;101482,19075;105137,26897;107027,35551;106800,45543;103876,55535;98608,64265;91324,71305;81090,76856;74183,78672;66722,79177;58378,78092;50716,75342;43834,71153;37608,65274;32516,57705;29290,49050;28105,39588;29113,30631;32037,22456;36575,15164;42523,9033;49682,4339;57824,1236;66646,0" o:connectangles="0,0,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_x0000_s1045" style="position:absolute;left:0;text-align:left;margin-left:-70.2pt;margin-top:352.9pt;width:14.4pt;height:13.45pt;z-index:251656192;mso-position-horizontal-relative:text;mso-position-vertical-relative:text;v-text-anchor:middle-center" coordsize="969654,903534" o:spt="100" o:gfxdata="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" adj="0,,0" path="m813088,487443v-19882,,-36000,16118,-36000,36000c777088,543325,793206,559443,813088,559443v19882,,36000,-16118,36000,-36000c849088,503561,832970,487443,813088,487443xm606961,487443v-19882,,-36000,16118,-36000,36000c570961,543325,587079,559443,606961,559443v19882,,36000,-16118,36000,-36000c642961,503561,626843,487443,606961,487443xm691345,336511v78145,-1431,155767,28157,210413,85599c999759,525126,990612,681640,881173,774306r24673,129228l792422,824563c666952,867914,525982,820668,459770,713074,386891,594648,429055,444146,554971,373268v42413,-23874,89487,-35899,136374,-36757xm547874,187267v-29823,,-54000,24177,-54000,54000c493874,271090,518051,295267,547874,295267v29823,,54000,-24177,54000,-54000c601874,211444,577697,187267,547874,187267xm294449,187267v-29823,,-54000,24177,-54000,54000c240449,271090,264626,295267,294449,295267v29823,,54000,-24177,54000,-54000c348449,211444,324272,187267,294449,187267xm408549,168v47984,-1281,96848,4702,144592,18632c730896,70663,843952,217556,840274,375462,754752,310337,632797,302687,535419,357502,409503,428380,367339,578882,440218,697308v10134,16467,22019,31521,38179,42251c442192,745523,404623,745773,366675,741395l245711,837584,214226,696474c11680,595442,-59861,368389,54436,189343,128564,73222,264598,4010,408549,168xe" fillcolor="#55ccc8" stroked="f">
            <v:stroke joinstyle="round"/>
            <v:formulas/>
            <v:path o:connecttype="segments" o:connectlocs="78228,47320;74765,50814;78228,54309;81692,50814;78228,47320;58397,47320;54933,50814;58397,54309;61860,50814;58397,47320;66515,32667;86759,40977;84779,75168;87153,87713;76240,80047;44235,69223;53395,36235;66515,32667;52712,18179;47516,23421;52712,28663;57907,23421;52712,18179;28329,18179;23134,23421;28329,28663;33525,23421;28329,18179;39307,16;53219,1825;80844,36448;51513,34705;42354,67693;46027,71795;35278,71973;23640,81311;20611,67612;5237,18381;39307,16" o:connectangles="0,0,0,0,0,0,0,0,0,0,0,0,0,0,0,0,0,0,0,0,0,0,0,0,0,0,0,0,0,0,0,0,0,0,0,0,0,0,0"/>
          </v:shape>
        </w:pict>
      </w:r>
      <w:r>
        <w:rPr>
          <w:noProof/>
        </w:rPr>
        <w:pict>
          <v:shape id="_x0000_s1044" style="position:absolute;left:0;text-align:left;margin-left:-69.1pt;margin-top:322.65pt;width:12.55pt;height:14pt;z-index:251657216;mso-position-horizontal-relative:text;mso-position-vertical-relative:text;v-text-anchor:middle" coordsize="2033587,2276475" o:spt="100" o:gfxdata="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" adj="0,,0" path="m312737,1411287r1109663,l1422400,1552575r-1109663,l312737,1411287xm296862,1128712r1108075,l1404937,1270000r-1108075,l296862,1128712xm296862,847725r1108075,l1404937,987425r-1108075,l296862,847725xm869950,565150r538163,l1408113,706438r-538163,l869950,565150xm1869440,276225r8255,318l1885950,276860r8572,1270l1902460,279400r7620,1905l1918017,283528r7938,2540l1933257,288925r6985,3493l1947545,296228r6985,3492l1961197,304165r6668,4763l1973897,313690r5715,5080l1985645,324168r5397,6032l1996122,335915r4763,6350l2005647,348615r4445,6668l2013585,362268r3810,7302l2020570,376873r3175,7302l2026285,391795r2222,7938l2030412,407670r1588,7938l2032952,423863r318,8255l2033587,440373r,1671955l2033270,2120583r-318,8255l2032000,2137410r-1588,7938l2028507,2153285r-2222,7620l2023745,2168525r-3175,7303l2017395,2183130r-3810,7303l2010092,2197418r-4445,6667l2000885,2210435r-4763,6350l1991042,2222500r-5397,6033l1979612,2233930r-5715,5080l1967865,2243773r-6668,4762l1954530,2252980r-6985,3810l1940242,2260600r-6985,3175l1925955,2266633r-7938,2540l1910080,2271395r-7620,1905l1894522,2274888r-8572,952l1877695,2276475r-8255,l480377,2276475r-8572,l463550,2275840r-8255,-952l447040,2273300r-7938,-1905l431482,2269173r-7620,-2540l416242,2263775r-7302,-3175l401955,2256790r-6985,-3810l388620,2248535r-6668,-4762l375602,2239010r-5715,-5080l364172,2228533r-5715,-6033l353377,2216785r-5080,-6350l343852,2204085r-4127,-6667l335597,2190433r-3492,-7303l328612,2175828r-2857,-7303l323215,2160905r-2223,-7620l319087,2145348r-1270,-7938l316547,2128838r-635,-8255l315912,2112328r140653,l456882,2114868r318,1905l457835,2118995r635,2223l459422,2123440r1270,1905l463550,2128838r3492,3175l468947,2132965r2223,953l473392,2134870r2223,318l477837,2135505r2540,318l1869440,2135823r2540,-318l1874202,2135188r1905,-318l1878330,2133918r2222,-953l1882457,2132013r3493,-3175l1888490,2125345r1587,-1905l1890712,2121218r1270,-2223l1892300,2116773r317,-1905l1892617,2112328r,-1671955l1892617,438468r-317,-2540l1891982,433705r-1270,-2222l1890077,429578r-1587,-2223l1885950,424180r-3493,-2857l1880552,420053r-2222,-953l1876107,418148r-1905,-635l1871980,417195r-2540,l1869440,276225xm589072,140970r,283845l588754,433070r-318,8573l587166,449580r-1270,8573l583991,465773r-2223,7937l579227,481330r-3175,7303l572876,495935r-3811,7303l565572,509905r-4446,6668l556363,522923r-4763,6032l546519,535305r-5399,5715l535087,546100r-5716,5715l522702,556260r-6034,4763l509682,565150r-6669,4128l495709,572770r-7303,3175l481102,579120r-7622,2858l465541,584200r-7939,1588l449663,587375r-8256,953l433150,588963r-8574,317l140678,589280r,1246823l140678,1838643r318,1905l141948,1842770r636,2223l143536,1847215r1271,1905l147665,1852613r3810,2857l153063,1856740r2223,953l157191,1858645r2541,318l161955,1859280r2540,318l1553180,1859598r2858,-318l1557943,1858963r2541,-318l1562389,1857693r2223,-953l1566517,1855470r3493,-2857l1572868,1849120r1271,-1905l1575091,1844993r953,-2223l1576679,1840548r318,-1905l1576997,1836103r,-1671321l1576997,161925r-318,-1905l1576044,157480r-953,-2223l1574139,153352r-1271,-1905l1570010,147955r-3493,-2858l1564612,143827r-2223,-952l1560484,141922r-2541,-635l1556038,140970r-2858,l589072,140970xm489358,l1553180,r8891,317l1570010,952r8574,1270l1586523,3492r7939,1905l1602084,7620r7621,2540l1617644,13017r6986,3175l1631617,20002r6986,3810l1645589,28257r6034,4445l1657974,37782r6034,5080l1669724,48260r5398,5715l1680203,60007r5081,6350l1689730,72390r4446,6985l1697987,86360r3810,6985l1704973,100647r2858,7620l1710371,115570r2223,7937l1714500,131445r1270,7937l1717040,147637r635,8255l1717675,164782r,1671321l1717675,1844358r-635,8255l1715770,1861185r-1270,7938l1712594,1877060r-2223,7620l1707831,1892300r-2858,7938l1701797,1907223r-3810,6985l1694176,1921193r-4446,6667l1685284,1934210r-5081,6350l1675122,1946275r-5398,6033l1664008,1957705r-6034,5080l1651623,1967865r-6034,4445l1638603,1976755r-6986,3810l1624630,1984375r-6986,3175l1609705,1990408r-7621,2540l1594462,1995170r-7939,1905l1578584,1998345r-8574,1270l1562071,2000250r-8891,l164495,2000250r-8891,l147665,1999615r-8257,-1270l131152,1997075r-7939,-1905l115591,1992948r-7621,-2540l100348,1987550r-7304,-3175l86058,1980565r-6986,-3810l72721,1972310r-6669,-4445l59701,1962785r-6034,-5080l48269,1952308r-5716,-6033l37472,1940560r-5081,-6350l27945,1927860r-4128,-6667l19688,1914208r-3493,-6985l12702,1900238r-2858,-7938l7304,1884680r-2223,-7620l3175,1869123r-1270,-7938l635,1852613,,1844358r,-8255l,489585,489358,xe" fillcolor="#55ccc8" stroked="f">
            <v:stroke joinstyle="round"/>
            <v:formulas/>
            <v:path o:connecttype="segments" o:connectlocs="19437,73901;91992,55503;92200,46253;124049,18210;127042,19145;129620,20871;131616,23261;132822,26172;133154,138302;132676,141482;131325,144309;129246,146596;126585,148217;123487,149007;29811,148945;26776,148009;24219,146263;22244,143873;21017,140983;29894,138302;30165,139154;31142,139798;122843,139777;123758,139029;123924,28832;123654,27980;122718,27336;38550,28354;37926,31514;36429,34237;34225,36420;31501,37917;28361,38561;9294,120653;10022,121567;101698,121754;102572,121484;103237,120507;103195,10310;102447,9416;38571,9229;103882,228;106834,1309;109329,3159;111180,5654;112261,8606;112469,120757;111825,123896;110348,126640;108144,128843;105399,130319;102281,130963;8587,130755;5634,129675;3160,127824;1289,125330;207,122378;32042,0" o:connectangles="0,0,0,0,0,0,0,0,0,0,0,0,0,0,0,0,0,0,0,0,0,0,0,0,0,0,0,0,0,0,0,0,0,0,0,0,0,0,0,0,0,0,0,0,0,0,0,0,0,0,0,0,0,0,0,0,0,0"/>
          </v:shape>
        </w:pict>
      </w:r>
      <w:r>
        <w:rPr>
          <w:noProof/>
        </w:rPr>
        <w:pict>
          <v:rect id="矩形 7" o:spid="_x0000_s1043" style="position:absolute;left:0;text-align:left;margin-left:-91.2pt;margin-top:-71.4pt;width:171.35pt;height:841.85pt;z-index:2516234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" fillcolor="#ffd966 [1943]" stroked="f" strokeweight="1pt"/>
        </w:pict>
      </w:r>
      <w:r>
        <w:rPr>
          <w:noProof/>
        </w:rPr>
        <w:pict>
          <v:rect id="矩形 8" o:spid="_x0000_s1031" style="position:absolute;left:0;text-align:left;margin-left:103.8pt;margin-top:-.95pt;width:365.75pt;height:97.2pt;z-index:2516244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" filled="f" stroked="f">
            <v:textbox style="mso-fit-shape-to-text:t">
              <w:txbxContent>
                <w:p w:rsidR="00BF7277" w:rsidRDefault="00347C77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120" w:afterAutospacing="0"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>2012.09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—2016.6     </w:t>
                  </w:r>
                  <w:r w:rsidR="00705CE4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>狮哥狮姐</w:t>
                  </w: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大学    </w:t>
                  </w:r>
                  <w:r w:rsidR="00705CE4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   </w:t>
                  </w:r>
                  <w:r w:rsidRPr="00347C77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>工商管理</w:t>
                  </w:r>
                </w:p>
                <w:p w:rsidR="00BF7277" w:rsidRDefault="00347C77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主修课程：</w:t>
                  </w: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高等数学、线性代数、管理学、微观经济学、宏观经济学、管理信息系统、统计学、会计学、财务管理、市场营销、经济法经营管理、人力资源管理、企业战略管理。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2" style="position:absolute;left:0;text-align:left;margin-left:103.8pt;margin-top:474.45pt;width:394pt;height:70.2pt;z-index:251625472;mso-position-horizontal-relative:text;mso-position-vertical-relative:text" o:gfxdata="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C4asqPaAAAADAEAAA8AAAAAAAAAAQAgAAAAIgAAAGRycy9kb3ducmV2&#10;LnhtbFBLAQIUABQAAAAIAIdO4kBz5YmviAEAAOwCAAAOAAAAAAAAAAEAIAAAACkBAABkcnMvZTJv&#10;RG9jLnhtbFBLBQYAAAAABgAGAFkBAAAjBQAAAAA=&#10;" filled="f" stroked="f">
            <v:textbox style="mso-fit-shape-to-text:t">
              <w:txbxContent>
                <w:p w:rsidR="009E7D47" w:rsidRDefault="00755E81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2012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年国家奖学金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 xml:space="preserve">                  2012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年任班长一职</w:t>
                  </w:r>
                </w:p>
                <w:p w:rsidR="009E7D47" w:rsidRDefault="00755E81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2012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年获“三好学生”称号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 xml:space="preserve">         </w:t>
                  </w:r>
                  <w:r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  <w:t xml:space="preserve">  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2011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年获营销大赛一等奖</w:t>
                  </w:r>
                </w:p>
                <w:p w:rsidR="009E7D47" w:rsidRDefault="00755E81">
                  <w:pPr>
                    <w:tabs>
                      <w:tab w:val="left" w:pos="420"/>
                      <w:tab w:val="left" w:pos="1890"/>
                      <w:tab w:val="left" w:pos="2100"/>
                    </w:tabs>
                    <w:spacing w:line="420" w:lineRule="exact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2012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年创业杯大赛获得团体赛铜奖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 xml:space="preserve">     2014</w:t>
                  </w: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年获学院优秀班干部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33" style="position:absolute;left:0;text-align:left;margin-left:103.7pt;margin-top:154.7pt;width:394pt;height:256.2pt;z-index:2516264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" filled="f" stroked="f">
            <v:textbox style="mso-fit-shape-to-text:t">
              <w:txbxContent>
                <w:p w:rsidR="00BF7277" w:rsidRDefault="00347C77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120" w:afterAutospacing="0" w:line="420" w:lineRule="exact"/>
                    <w:textAlignment w:val="baseline"/>
                    <w:rPr>
                      <w:rFonts w:ascii="微软雅黑" w:eastAsia="微软雅黑" w:hAnsi="微软雅黑" w:cs="Times New Roman"/>
                      <w:b/>
                      <w:bCs/>
                      <w:color w:val="000000"/>
                      <w:kern w:val="24"/>
                    </w:rPr>
                  </w:pPr>
                  <w:r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2014.08-2015.08     </w:t>
                  </w:r>
                  <w:r w:rsidR="00705CE4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>国鑫文化有限责任公司</w:t>
                  </w:r>
                  <w:r w:rsidRPr="00347C77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   </w:t>
                  </w:r>
                  <w:r w:rsidR="00705CE4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 xml:space="preserve"> </w:t>
                  </w:r>
                  <w:r w:rsidRPr="00347C77">
                    <w:rPr>
                      <w:rFonts w:ascii="微软雅黑" w:eastAsia="微软雅黑" w:hAnsi="微软雅黑" w:cs="Times New Roman" w:hint="eastAsia"/>
                      <w:b/>
                      <w:bCs/>
                      <w:color w:val="000000"/>
                      <w:kern w:val="24"/>
                    </w:rPr>
                    <w:t>采购经理</w:t>
                  </w:r>
                </w:p>
                <w:p w:rsidR="00347C77" w:rsidRPr="00347C77" w:rsidRDefault="00347C77" w:rsidP="00347C77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51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</w:pP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负责全公司所有半导体物料的采购管理工作，包括物料降成本，物料齐套等采购日常管理事务。</w:t>
                  </w:r>
                </w:p>
                <w:p w:rsidR="00347C77" w:rsidRPr="00347C77" w:rsidRDefault="00347C77" w:rsidP="00347C77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51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</w:pP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负责收集整理行业市场最新资讯，并进行数据分析整理，并结合公司自身情况制定出相应采购策略，有效规避产品涨价和供货风险！</w:t>
                  </w:r>
                </w:p>
                <w:p w:rsidR="00347C77" w:rsidRPr="00347C77" w:rsidRDefault="00347C77" w:rsidP="00347C77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51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</w:pP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负责小组成员工作职责制定和工作分工，以及小组成员工作KPI绩效考核。</w:t>
                  </w:r>
                </w:p>
                <w:p w:rsidR="00347C77" w:rsidRPr="00347C77" w:rsidRDefault="00347C77" w:rsidP="00347C77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51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</w:pP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供应商的份额管理，以及供应商日常考核管理，年度评审，并进行优胜劣汰。</w:t>
                  </w:r>
                </w:p>
                <w:p w:rsidR="00BF7277" w:rsidRDefault="00347C77" w:rsidP="00347C77">
                  <w:pPr>
                    <w:pStyle w:val="1"/>
                    <w:numPr>
                      <w:ilvl w:val="0"/>
                      <w:numId w:val="1"/>
                    </w:numPr>
                    <w:tabs>
                      <w:tab w:val="left" w:pos="420"/>
                      <w:tab w:val="left" w:pos="510"/>
                      <w:tab w:val="left" w:pos="1890"/>
                      <w:tab w:val="left" w:pos="2100"/>
                    </w:tabs>
                    <w:spacing w:line="420" w:lineRule="exact"/>
                    <w:ind w:firstLineChars="0"/>
                    <w:textAlignment w:val="baseline"/>
                    <w:rPr>
                      <w:rFonts w:ascii="微软雅黑" w:eastAsia="微软雅黑" w:hAnsi="微软雅黑" w:cs="Times New Roman"/>
                      <w:color w:val="262626"/>
                      <w:kern w:val="24"/>
                    </w:rPr>
                  </w:pPr>
                  <w:r w:rsidRPr="00347C77"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负责对物件降成本工作，新物料的价格成本分析，主导物料招标采购工作。</w:t>
                  </w:r>
                </w:p>
              </w:txbxContent>
            </v:textbox>
          </v:rect>
        </w:pict>
      </w:r>
      <w:r>
        <w:rPr>
          <w:noProof/>
        </w:rPr>
        <w:pict>
          <v:rect id="矩形 11" o:spid="_x0000_s1034" style="position:absolute;left:0;text-align:left;margin-left:103.8pt;margin-top:612.6pt;width:372.8pt;height:112.2pt;z-index:251627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" filled="f" stroked="f">
            <v:textbox style="mso-fit-shape-to-text:t">
              <w:txbxContent>
                <w:p w:rsidR="00BF7277" w:rsidRDefault="00347C77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420" w:lineRule="exact"/>
                    <w:jc w:val="both"/>
                    <w:textAlignment w:val="baseline"/>
                  </w:pPr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本人性格热情开朗，待人友好，为人真诚谦虚。能吃苦耐劳，尽职尽责，有耐心。学习刻苦认真，成绩优秀，品学兼优，连续三年获得学院</w:t>
                  </w:r>
                  <w:bookmarkStart w:id="0" w:name="_GoBack"/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奖学金。为人诚恳勤奋好学、脚踏实地，积</w:t>
                  </w:r>
                  <w:bookmarkEnd w:id="0"/>
                  <w:r>
                    <w:rPr>
                      <w:rFonts w:ascii="微软雅黑" w:eastAsia="微软雅黑" w:hAnsi="微软雅黑" w:cs="Times New Roman" w:hint="eastAsia"/>
                      <w:color w:val="262626"/>
                      <w:kern w:val="24"/>
                    </w:rPr>
                    <w:t>极进取，用于挑战。有较强的团队精神，工作积极，勤奋刻苦，态度认真。抗压能力和强烈的责任感。</w:t>
                  </w:r>
                </w:p>
              </w:txbxContent>
            </v:textbox>
          </v:rect>
        </w:pict>
      </w:r>
      <w:r>
        <w:rPr>
          <w:noProof/>
        </w:rPr>
        <w:pict>
          <v:shape id="Freeform 142" o:spid="_x0000_s1041" style="position:absolute;left:0;text-align:left;margin-left:116.7pt;margin-top:-23.15pt;width:17.4pt;height:12.1pt;z-index:251632640;mso-position-horizontal-relative:text;mso-position-vertical-relative:text" coordsize="263,184" o:spt="100" o:gfxdata="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" adj="0,,0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55ccc8" stroked="f">
            <v:stroke joinstyle="round"/>
            <v:formulas/>
            <v:path o:connecttype="segments"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shape id="KSO_Shape" o:spid="_x0000_s1040" style="position:absolute;left:0;text-align:left;margin-left:118.9pt;margin-top:129.3pt;width:17.45pt;height:17.15pt;z-index:251633664;mso-position-horizontal-relative:text;mso-position-vertical-relative:text;v-text-anchor:middle" coordsize="99,97" o:spt="100" o:gfxdata="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" adj="0,,0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fillcolor="#55ccc8" stroked="f">
            <v:stroke joinstyle="round"/>
            <v:formulas/>
            <v:path o:connecttype="segments"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</v:shape>
        </w:pict>
      </w:r>
      <w:r>
        <w:rPr>
          <w:noProof/>
        </w:rPr>
        <w:pict>
          <v:shape id="_x0000_s1039" style="position:absolute;left:0;text-align:left;margin-left:120.6pt;margin-top:583.2pt;width:13.5pt;height:17.05pt;z-index:251634688;mso-position-horizontal-relative:text;mso-position-vertical-relative:text;v-text-anchor:middle" coordsize="1679575,2125662" o:spt="100" o:gfxdata="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" adj="0,,0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fillcolor="#55ccc8" stroked="f">
            <v:stroke joinstyle="round"/>
            <v:formulas/>
            <v:path o:connecttype="segments" o:connectlocs="51905,95096;65876,102310;65121,106539;64249,111609;65934,116997;94283,171112;90449,115867;91524,110363;90362,105844;93615,101846;107034,94459;119321,95125;128354,104019;136138,113984;142644,125051;147698,137421;151300,151123;153304,166275;146972,177486;126843,186090;105727,191623;83943,193998;60880,192956;38079,188233;16265,179977;0,170765;1568,154687;4821,140231;9643,127252;15917,115694;23556,105467;32444,96400;43656,87651;84914,522;94643,3161;103442,7802;110963,14153;116917,21926;121128,30918;123306,40866;123044,52351;119676,63837;113606,73872;105213,81964;93423,88345;85466,90433;76870,91013;67257,89766;58429,86605;50501,81790;43328,75032;37462,66331;33745,56383;32380,45506;33541,35210;36910,25813;42137,17431;48991,10383;57238,4988;66619,1421;76783,0" o:connectangles="0,0,0,0,0,0,0,0,0,0,0,0,0,0,0,0,0,0,0,0,0,0,0,0,0,0,0,0,0,0,0,0,0,0,0,0,0,0,0,0,0,0,0,0,0,0,0,0,0,0,0,0,0,0,0,0,0,0,0,0,0"/>
          </v:shape>
        </w:pict>
      </w:r>
      <w:r>
        <w:rPr>
          <w:noProof/>
        </w:rPr>
        <w:pict>
          <v:shape id="_x0000_s1038" style="position:absolute;left:0;text-align:left;margin-left:119.45pt;margin-top:449.65pt;width:16.05pt;height:14.55pt;z-index:251635712;mso-position-horizontal-relative:text;mso-position-vertical-relative:text;v-text-anchor:middle" coordsize="63,57" o:spt="100" o:gfxdata="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IBEQprYAAAACwEAAA8AAAAAAAAAAQAgAAAAIgAAAGRycy9kb3ducmV2&#10;LnhtbFBLAQIUABQAAAAIAIdO4kAHiZOdiwMAALULAAAOAAAAAAAAAAEAIAAAACcBAABkcnMvZTJv&#10;RG9jLnhtbFBLBQYAAAAABgAGAFkBAAAkBwAAAAA=&#10;" adj="0,,0" path="m,55v,,,2,4,2c3,54,11,45,11,45v,,14,9,29,-6c54,23,44,11,63,,17,10,7,24,8,43,12,34,24,22,34,17,17,29,5,47,,55xe" fillcolor="#55ccc8" stroked="f">
            <v:stroke joinstyle="round"/>
            <v:formulas/>
            <v:path o:connecttype="segments" o:connectlocs="0,@0;@0,@0;@0,@0;@0,@0;@0,0;@0,@0;@0,@0;0,@0" o:connectangles="0,0,0,0,0,0,0,0"/>
          </v:shape>
        </w:pict>
      </w:r>
      <w:r>
        <w:rPr>
          <w:noProof/>
        </w:rPr>
        <w:pict>
          <v:shape id="文本框 45" o:spid="_x0000_s1035" type="#_x0000_t202" style="position:absolute;left:0;text-align:left;margin-left:-81.95pt;margin-top:130.35pt;width:152.7pt;height:64.2pt;z-index:251641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" filled="f" stroked="f">
            <v:textbox style="mso-fit-shape-to-text:t">
              <w:txbxContent>
                <w:p w:rsidR="00BF7277" w:rsidRDefault="00705CE4">
                  <w:pPr>
                    <w:pStyle w:val="a3"/>
                    <w:spacing w:before="0" w:beforeAutospacing="0" w:after="0" w:afterAutospacing="0" w:line="800" w:lineRule="exact"/>
                    <w:jc w:val="center"/>
                    <w:rPr>
                      <w:rFonts w:ascii="微软雅黑" w:eastAsia="微软雅黑" w:hAnsi="微软雅黑" w:cstheme="minorBidi"/>
                      <w:b/>
                      <w:bCs/>
                      <w:color w:val="55CCC8"/>
                      <w:kern w:val="24"/>
                      <w:sz w:val="48"/>
                      <w:szCs w:val="48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55CCC8"/>
                      <w:kern w:val="24"/>
                      <w:sz w:val="48"/>
                      <w:szCs w:val="48"/>
                    </w:rPr>
                    <w:t>狮哥狮姐</w:t>
                  </w:r>
                </w:p>
                <w:p w:rsidR="00BF7277" w:rsidRDefault="00347C77">
                  <w:pPr>
                    <w:pStyle w:val="a3"/>
                    <w:spacing w:before="0" w:beforeAutospacing="0" w:after="0" w:afterAutospacing="0" w:line="340" w:lineRule="exact"/>
                    <w:jc w:val="center"/>
                  </w:pPr>
                  <w:r>
                    <w:rPr>
                      <w:rFonts w:ascii="微软雅黑" w:eastAsia="微软雅黑" w:hAnsi="微软雅黑" w:cstheme="minorBidi" w:hint="eastAsia"/>
                      <w:color w:val="55CCC8"/>
                      <w:kern w:val="24"/>
                    </w:rPr>
                    <w:t>求职意向：</w:t>
                  </w:r>
                  <w:r w:rsidRPr="00347C77">
                    <w:rPr>
                      <w:rFonts w:ascii="微软雅黑" w:eastAsia="微软雅黑" w:hAnsi="微软雅黑" w:cstheme="minorBidi" w:hint="eastAsia"/>
                      <w:color w:val="55CCC8"/>
                      <w:kern w:val="24"/>
                    </w:rPr>
                    <w:t>采购经理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56" o:spid="_x0000_s1037" type="#_x0000_t202" style="position:absolute;left:0;text-align:left;margin-left:-78.6pt;margin-top:552.05pt;width:137.9pt;height:157.2pt;z-index:251649024;mso-position-horizontal-relative:text;mso-position-vertical-relative:text" o:gfxdata="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PnvN+LZAAAADgEAAA8AAAAA&#10;AAAAAQAgAAAAIgAAAGRycy9kb3ducmV2LnhtbFBLAQIUABQAAAAIAIdO4kC3+bZJoQEAABIDAAAO&#10;AAAAAAAAAAEAIAAAACgBAABkcnMvZTJvRG9jLnhtbFBLBQYAAAAABgAGAFkBAAA7BQAAAAA=&#10;" filled="f" stroked="f">
            <v:textbox style="mso-fit-shape-to-text:t">
              <w:txbxContent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WORD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PPT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EXCEL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PS</w:t>
                  </w:r>
                </w:p>
                <w:p w:rsidR="009E7D47" w:rsidRDefault="00755E81">
                  <w:pPr>
                    <w:spacing w:line="600" w:lineRule="exact"/>
                  </w:pPr>
                  <w:r>
                    <w:rPr>
                      <w:rFonts w:ascii="微软雅黑" w:eastAsia="微软雅黑" w:hAnsi="微软雅黑" w:hint="eastAsia"/>
                      <w:color w:val="262626"/>
                      <w:kern w:val="24"/>
                    </w:rPr>
                    <w:t>其他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61" o:spid="_x0000_s1036" type="#_x0000_t202" style="position:absolute;left:0;text-align:left;margin-left:-81.95pt;margin-top:490.25pt;width:152.7pt;height:47.2pt;z-index:251658240;mso-position-horizontal-relative:text;mso-position-vertical-relative:text" o:gfxdata="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DXfmpnaAAAADQEAAA8AAAAA&#10;AAAAAQAgAAAAIgAAAGRycy9kb3ducmV2LnhtbFBLAQIUABQAAAAIAIdO4kDGapd/oAEAABEDAAAO&#10;AAAAAAAAAAEAIAAAACkBAABkcnMvZTJvRG9jLnhtbFBLBQYAAAAABgAGAFkBAAA7BQAAAAA=&#10;" filled="f" stroked="f">
            <v:textbox style="mso-fit-shape-to-text:t">
              <w:txbxContent>
                <w:p w:rsidR="009E7D47" w:rsidRDefault="00755E81">
                  <w:pPr>
                    <w:spacing w:line="800" w:lineRule="exact"/>
                    <w:jc w:val="center"/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55CCC8"/>
                      <w:kern w:val="24"/>
                      <w:sz w:val="36"/>
                      <w:szCs w:val="36"/>
                    </w:rPr>
                    <w:t>技能评价</w:t>
                  </w:r>
                </w:p>
              </w:txbxContent>
            </v:textbox>
          </v:shape>
        </w:pict>
      </w:r>
    </w:p>
    <w:sectPr w:rsidR="00BF7277" w:rsidSect="009E7D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1078E"/>
    <w:multiLevelType w:val="multilevel"/>
    <w:tmpl w:val="6B31078E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4AAD4D02"/>
    <w:rsid w:val="00017589"/>
    <w:rsid w:val="001C5D5E"/>
    <w:rsid w:val="00283F8E"/>
    <w:rsid w:val="00347C77"/>
    <w:rsid w:val="0062282B"/>
    <w:rsid w:val="007023A5"/>
    <w:rsid w:val="00705CE4"/>
    <w:rsid w:val="00755E81"/>
    <w:rsid w:val="007A6E96"/>
    <w:rsid w:val="008D2E70"/>
    <w:rsid w:val="0094166E"/>
    <w:rsid w:val="009E7D47"/>
    <w:rsid w:val="00BF7277"/>
    <w:rsid w:val="4AAD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D4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7D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E7D47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6890;&#29992;&#31616;&#21382;&#12305;&#20010;&#20154;&#31616;&#21382;&#27714;&#32844;&#31616;&#21382;&#20010;&#24615;&#31616;&#21382;E0627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【通用简历】个人简历求职简历个性简历E0627.docx</Template>
  <TotalTime>21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cp:lastPrinted>2017-12-26T07:56:00Z</cp:lastPrinted>
  <dcterms:created xsi:type="dcterms:W3CDTF">2017-08-21T09:59:00Z</dcterms:created>
  <dcterms:modified xsi:type="dcterms:W3CDTF">2018-01-04T00:58:00Z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