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A04" w:rsidRDefault="00993DAA">
      <w:r>
        <w:rPr>
          <w:noProof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自选图形 40" o:spid="_x0000_s1026" type="#_x0000_t5" style="position:absolute;left:0;text-align:left;margin-left:438.2pt;margin-top:-44.55pt;width:45.35pt;height:7.3pt;flip:y;z-index:251681792" o:gfxdata="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ksOaraAAAACwEAAA8AAAAAAAAAAQAg&#10;AAAAIgAAAGRycy9kb3ducmV2LnhtbFBLAQIUABQAAAAIAIdO4kAGwX6/0wEAAGgDAAAOAAAAAAAA&#10;AAEAIAAAACkBAABkcnMvZTJvRG9jLnhtbFBLBQYAAAAABgAGAFkBAABuBQAAAAA=&#10;" stroked="f"/>
        </w:pict>
      </w:r>
      <w:r>
        <w:rPr>
          <w:noProof/>
        </w:rPr>
        <w:pict>
          <v:rect id="矩形 39" o:spid="_x0000_s1066" style="position:absolute;left:0;text-align:left;margin-left:438.2pt;margin-top:-73.85pt;width:45.35pt;height:29.65pt;z-index:251680768" o:gfxdata="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xVgZv2QAAAAwB&#10;AAAPAAAAAAAAAAEAIAAAACIAAABkcnMvZG93bnJldi54bWxQSwECFAAUAAAACACHTuJAJdYIf6gB&#10;AAApAwAADgAAAAAAAAABACAAAAAoAQAAZHJzL2Uyb0RvYy54bWxQSwUGAAAAAAYABgBZAQAAQgUA&#10;AAAA&#10;" stroked="f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3" o:spid="_x0000_s1065" type="#_x0000_t202" style="position:absolute;left:0;text-align:left;margin-left:431.7pt;margin-top:-68.15pt;width:63.9pt;height:19.9pt;z-index:251682816" o:gfxdata="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+z6JwdoAAAAM&#10;AQAADwAAAAAAAAABACAAAAAiAAAAZHJzL2Rvd25yZXYueG1sUEsBAhQAFAAAAAgAh07iQPunq1Wo&#10;AQAAJgMAAA4AAAAAAAAAAQAgAAAAKQEAAGRycy9lMm9Eb2MueG1sUEsFBgAAAAAGAAYAWQEAAEMF&#10;AAAAAA==&#10;" filled="f" stroked="f">
            <v:textbox>
              <w:txbxContent>
                <w:p w:rsidR="00993DAA" w:rsidRDefault="004478BC">
                  <w:pPr>
                    <w:adjustRightInd w:val="0"/>
                    <w:snapToGrid w:val="0"/>
                    <w:spacing w:line="300" w:lineRule="exact"/>
                    <w:ind w:left="480" w:hangingChars="200" w:hanging="480"/>
                    <w:rPr>
                      <w:rFonts w:ascii="MV Boli" w:eastAsia="微软雅黑" w:hAnsi="MV Boli" w:cs="MV Boli"/>
                      <w:color w:val="31859C"/>
                      <w:sz w:val="24"/>
                      <w:szCs w:val="24"/>
                    </w:rPr>
                  </w:pPr>
                  <w:r>
                    <w:rPr>
                      <w:rFonts w:ascii="MV Boli" w:eastAsia="微软雅黑" w:hAnsi="MV Boli" w:cs="MV Boli"/>
                      <w:color w:val="31859C"/>
                      <w:sz w:val="24"/>
                      <w:szCs w:val="24"/>
                    </w:rPr>
                    <w:t>Resume</w:t>
                  </w:r>
                </w:p>
              </w:txbxContent>
            </v:textbox>
          </v:shape>
        </w:pict>
      </w:r>
      <w:bookmarkStart w:id="0" w:name="_GoBack"/>
      <w:r>
        <w:rPr>
          <w:noProof/>
        </w:rPr>
        <w:pict>
          <v:rect id="矩形 2" o:spid="_x0000_s1064" style="position:absolute;left:0;text-align:left;margin-left:-96.15pt;margin-top:-76.75pt;width:605.9pt;height:167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" fillcolor="#76923c [2406]" stroked="f" strokeweight="3pt"/>
        </w:pict>
      </w:r>
      <w:bookmarkEnd w:id="0"/>
      <w:r>
        <w:rPr>
          <w:noProof/>
        </w:rPr>
        <w:pict>
          <v:rect id="矩形 51" o:spid="_x0000_s1063" style="position:absolute;left:0;text-align:left;margin-left:-84.85pt;margin-top:96.2pt;width:585pt;height:668.7pt;z-index:-251629568" o:gfxdata="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cQrQ7cAAAADgEAAA8AAAAAAAAAAQAgAAAAIgAAAGRycy9kb3ducmV2LnhtbFBLAQIUABQA&#10;AAAIAIdO4kDIuLFa7AEAALgDAAAOAAAAAAAAAAEAIAAAACsBAABkcnMvZTJvRG9jLnhtbFBLBQYA&#10;AAAABgAGAFkBAACJBQAAAAA=&#10;" filled="f" strokecolor="#31859c"/>
        </w:pict>
      </w:r>
      <w:r>
        <w:rPr>
          <w:noProof/>
        </w:rPr>
        <w:pict>
          <v:shape id="文本框 23" o:spid="_x0000_s1062" type="#_x0000_t202" style="position:absolute;left:0;text-align:left;margin-left:-30.95pt;margin-top:231.7pt;width:89.55pt;height:36pt;z-index:251668480" o:gfxdata="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dpGy82QAAAAsBAAAP&#10;AAAAAAAAAAEAIAAAACIAAABkcnMvZG93bnJldi54bWxQSwECFAAUAAAACACHTuJAFlgXsKUBAAAZ&#10;AwAADgAAAAAAAAABACAAAAAoAQAAZHJzL2Uyb0RvYy54bWxQSwUGAAAAAAYABgBZAQAAPwUAAAAA&#10;" filled="f" stroked="f">
            <v:textbox>
              <w:txbxContent>
                <w:p w:rsidR="00993DAA" w:rsidRDefault="004478BC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31849B"/>
                      <w:sz w:val="28"/>
                      <w:szCs w:val="28"/>
                    </w:rPr>
                    <w:t>毕业院校</w:t>
                  </w:r>
                </w:p>
              </w:txbxContent>
            </v:textbox>
          </v:shape>
        </w:pict>
      </w:r>
      <w:r>
        <w:rPr>
          <w:noProof/>
        </w:rPr>
        <w:pict>
          <v:rect id="矩形 5" o:spid="_x0000_s1028" style="position:absolute;left:0;text-align:left;margin-left:-65.8pt;margin-top:254.5pt;width:539.8pt;height:77.8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" filled="f" stroked="f" strokeweight="2pt">
            <v:textbox>
              <w:txbxContent>
                <w:p w:rsidR="00510A04" w:rsidRDefault="00324A7D">
                  <w:pPr>
                    <w:adjustRightInd w:val="0"/>
                    <w:snapToGrid w:val="0"/>
                    <w:ind w:left="120" w:hangingChars="50" w:hanging="120"/>
                    <w:jc w:val="left"/>
                    <w:rPr>
                      <w:rFonts w:ascii="微软雅黑" w:eastAsia="微软雅黑" w:hAnsi="微软雅黑"/>
                      <w:color w:val="31859C"/>
                      <w:szCs w:val="21"/>
                    </w:rPr>
                  </w:pP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sz w:val="24"/>
                      <w:szCs w:val="24"/>
                    </w:rPr>
                    <w:t>201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sz w:val="24"/>
                      <w:szCs w:val="24"/>
                    </w:rPr>
                    <w:t>1</w:t>
                  </w: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sz w:val="24"/>
                      <w:szCs w:val="24"/>
                    </w:rPr>
                    <w:t>.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sz w:val="24"/>
                      <w:szCs w:val="24"/>
                    </w:rPr>
                    <w:t>09</w:t>
                  </w: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sz w:val="24"/>
                      <w:szCs w:val="24"/>
                    </w:rPr>
                    <w:t>~2015.06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kern w:val="24"/>
                      <w:sz w:val="22"/>
                    </w:rPr>
                    <w:t xml:space="preserve">          </w:t>
                  </w: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kern w:val="24"/>
                      <w:sz w:val="22"/>
                    </w:rPr>
                    <w:t xml:space="preserve">  </w:t>
                  </w:r>
                  <w:r w:rsidR="00CF761F"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sz w:val="24"/>
                      <w:szCs w:val="24"/>
                    </w:rPr>
                    <w:t>狮哥狮姐</w:t>
                  </w:r>
                  <w:r w:rsidRPr="00324A7D"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sz w:val="24"/>
                      <w:szCs w:val="24"/>
                    </w:rPr>
                    <w:t>大学        计算机应用技术       专科（本科）</w:t>
                  </w:r>
                </w:p>
                <w:p w:rsidR="00510A04" w:rsidRDefault="00324A7D" w:rsidP="00324A7D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 w:rsidRPr="00324A7D"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主要课程：计算机基础、计算机字表处理、BASIC语言、办公软件、数据库应用基础、微机原理、网络技术、图形处理、网页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制作、高级语言程序设计、数据结构、多媒体技术应用</w:t>
                  </w:r>
                </w:p>
              </w:txbxContent>
            </v:textbox>
          </v:rect>
        </w:pict>
      </w:r>
      <w:r>
        <w:rPr>
          <w:noProof/>
        </w:rPr>
        <w:pict>
          <v:shape id="任意多边形 35" o:spid="_x0000_s1061" style="position:absolute;left:0;text-align:left;margin-left:-61.95pt;margin-top:357.25pt;width:19.15pt;height:19.85pt;z-index:251677696" coordsize="191,196" o:spt="100" o:gfxdata="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" adj="0,,0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31859c" stroked="f">
            <v:stroke joinstyle="round"/>
            <v:formulas/>
            <v:path o:connecttype="segments" o:connectlocs="0,144000;141135,0;280800,144000;141135,288000;0,144000;123493,154286;123493,160163;129374,166041;149956,166041;154366,160163;154366,154286;149956,148408;129374,148408;123493,154286;105851,92571;172008,92571;216113,92571;221994,99918;221994,129306;170538,151347;161717,151347;161717,145469;154366,141061;120553,141061;116142,145469;116142,151347;108792,151347;58806,129306;58806,101388;63217,92571;105851,92571;160247,92571;172008,92571;173479,73469;163187,66122;114672,66122;105851,73469;105851,92571;119083,92571;119083,82286;122023,76408;157307,76408;160247,82286;160247,92571;221994,135184;161717,158694;161717,166041;154366,174857;123493,174857;117613,166041;117613,158694;58806,135184;58806,214531;64687,221878;213173,221878;221994,213061;221994,135184;221994,135184;221994,135184" o:connectangles="0,0,0,0,0,0,0,0,0,0,0,0,0,0,0,0,0,0,0,0,0,0,0,0,0,0,0,0,0,0,0,0,0,0,0,0,0,0,0,0,0,0,0,0,0,0,0,0,0,0,0,0,0,0,0,0,0,0,0"/>
            <o:lock v:ext="edit" aspectratio="t"/>
          </v:shape>
        </w:pict>
      </w:r>
      <w:r>
        <w:rPr>
          <w:noProof/>
        </w:rPr>
        <w:pict>
          <v:shape id="文本框 24" o:spid="_x0000_s1060" type="#_x0000_t202" style="position:absolute;left:0;text-align:left;margin-left:-35.55pt;margin-top:354.25pt;width:89.55pt;height:36pt;z-index:251669504" o:gfxdata="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1PZQK1wAAAAsBAAAPAAAA&#10;AAAAAAEAIAAAACIAAABkcnMvZG93bnJldi54bWxQSwECFAAUAAAACACHTuJA5K4RvKQBAAAZAwAA&#10;DgAAAAAAAAABACAAAAAmAQAAZHJzL2Uyb0RvYy54bWxQSwUGAAAAAAYABgBZAQAAPAUAAAAA&#10;" filled="f" stroked="f">
            <v:textbox>
              <w:txbxContent>
                <w:p w:rsidR="00993DAA" w:rsidRDefault="004478BC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31849B"/>
                      <w:sz w:val="28"/>
                      <w:szCs w:val="28"/>
                    </w:rPr>
                    <w:t>实践经历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left:0;text-align:left;margin-left:44.3pt;margin-top:367.5pt;width:425.2pt;height:0;z-index:251689984" o:gfxdata="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S1R//XAAAACgEAAA8A&#10;AAAAAAAAAQAgAAAAIgAAAGRycy9kb3ducmV2LnhtbFBLAQIUABQAAAAIAIdO4kBt8jST3wEAAJgD&#10;AAAOAAAAAAAAAAEAIAAAACYBAABkcnMvZTJvRG9jLnhtbFBLBQYAAAAABgAGAFkBAAB3BQAAAAA=&#10;" strokecolor="#31859c" strokeweight="1pt"/>
        </w:pict>
      </w:r>
      <w:r>
        <w:rPr>
          <w:noProof/>
        </w:rPr>
        <w:pict>
          <v:rect id="_x0000_s1030" style="position:absolute;left:0;text-align:left;margin-left:-65.8pt;margin-top:379.7pt;width:547.95pt;height:210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" filled="f" stroked="f" strokeweight="2pt">
            <v:textbox>
              <w:txbxContent>
                <w:p w:rsidR="00510A04" w:rsidRDefault="00324A7D">
                  <w:pPr>
                    <w:pStyle w:val="a6"/>
                    <w:adjustRightInd w:val="0"/>
                    <w:snapToGrid w:val="0"/>
                    <w:spacing w:before="0" w:beforeAutospacing="0" w:after="0" w:afterAutospacing="0" w:line="380" w:lineRule="exact"/>
                    <w:rPr>
                      <w:rFonts w:ascii="微软雅黑" w:eastAsia="微软雅黑" w:hAnsi="微软雅黑"/>
                      <w:b/>
                      <w:bCs/>
                      <w:color w:val="31859C"/>
                      <w:kern w:val="24"/>
                    </w:rPr>
                  </w:pP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kern w:val="24"/>
                    </w:rPr>
                    <w:t>2012.10~2015.06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kern w:val="24"/>
                    </w:rPr>
                    <w:t xml:space="preserve">              </w:t>
                  </w: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kern w:val="24"/>
                    </w:rPr>
                    <w:t xml:space="preserve"> 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kern w:val="24"/>
                    </w:rPr>
                    <w:t xml:space="preserve"> </w:t>
                  </w:r>
                  <w:r>
                    <w:rPr>
                      <w:rFonts w:ascii="微软雅黑" w:eastAsia="微软雅黑" w:hAnsi="微软雅黑"/>
                      <w:b/>
                      <w:bCs/>
                      <w:color w:val="31859C"/>
                      <w:kern w:val="24"/>
                    </w:rPr>
                    <w:t xml:space="preserve">  </w:t>
                  </w:r>
                  <w:r w:rsidR="00CF761F"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kern w:val="24"/>
                    </w:rPr>
                    <w:t>国鑫文化发展有限责任</w:t>
                  </w:r>
                  <w:r w:rsidRPr="00324A7D"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kern w:val="24"/>
                    </w:rPr>
                    <w:t>公司 ·文档工程师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31859C"/>
                      <w:kern w:val="24"/>
                    </w:rPr>
                    <w:t>师</w:t>
                  </w:r>
                </w:p>
                <w:p w:rsidR="00324A7D" w:rsidRPr="00324A7D" w:rsidRDefault="00324A7D" w:rsidP="00324A7D">
                  <w:pPr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 w:rsidRPr="00324A7D"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1.编写路由器，ACAP产品中英文（中文占大部分）快速配置手册，高级配置手册。</w:t>
                  </w:r>
                </w:p>
                <w:p w:rsidR="00324A7D" w:rsidRPr="00324A7D" w:rsidRDefault="00324A7D" w:rsidP="00324A7D">
                  <w:pPr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 w:rsidRPr="00324A7D"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2.协助产品经理管控新品上市进度。</w:t>
                  </w:r>
                </w:p>
                <w:p w:rsidR="00324A7D" w:rsidRPr="00324A7D" w:rsidRDefault="00324A7D" w:rsidP="00324A7D">
                  <w:pPr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 w:rsidRPr="00324A7D"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3.编写新品上市资料，例如宣传卖点，datasheet，新品速递，新品培训PPT等</w:t>
                  </w:r>
                </w:p>
                <w:p w:rsidR="00324A7D" w:rsidRPr="00324A7D" w:rsidRDefault="00324A7D" w:rsidP="00324A7D">
                  <w:pPr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 w:rsidRPr="00324A7D"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4.编写软件需求文档。</w:t>
                  </w:r>
                </w:p>
                <w:p w:rsidR="00510A04" w:rsidRDefault="00324A7D" w:rsidP="00324A7D">
                  <w:pPr>
                    <w:rPr>
                      <w:szCs w:val="21"/>
                    </w:rPr>
                  </w:pPr>
                  <w:r w:rsidRPr="00324A7D"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5.维护产品软硬件规格参数表，公司官网产品宣传资料，保证正确性。</w:t>
                  </w:r>
                </w:p>
              </w:txbxContent>
            </v:textbox>
          </v:rect>
        </w:pict>
      </w:r>
      <w:r>
        <w:rPr>
          <w:noProof/>
        </w:rPr>
        <w:pict>
          <v:shape id="自选图形 32" o:spid="_x0000_s1058" type="#_x0000_t32" style="position:absolute;left:0;text-align:left;margin-left:304.65pt;margin-top:629.5pt;width:141.75pt;height:0;z-index:251674624" o:gfxdata="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iLuO3XAAAADQEAAA8A&#10;AAAAAAAAAQAgAAAAIgAAAGRycy9kb3ducmV2LnhtbFBLAQIUABQAAAAIAIdO4kDyEOKe3wEAAJgD&#10;AAAOAAAAAAAAAAEAIAAAACYBAABkcnMvZTJvRG9jLnhtbFBLBQYAAAAABgAGAFkBAAB3BQAAAAA=&#10;" strokecolor="#31859c" strokeweight="1pt"/>
        </w:pict>
      </w:r>
      <w:r>
        <w:rPr>
          <w:noProof/>
        </w:rPr>
        <w:pict>
          <v:shape id="自选图形 30" o:spid="_x0000_s1057" type="#_x0000_t32" style="position:absolute;left:0;text-align:left;margin-left:33.5pt;margin-top:629.5pt;width:141.75pt;height:0;z-index:251673600" o:gfxdata="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VhrLq9cAAAAMAQAADwAA&#10;AAAAAAABACAAAAAiAAAAZHJzL2Rvd25yZXYueG1sUEsBAhQAFAAAAAgAh07iQEZR/0jeAQAAmAMA&#10;AA4AAAAAAAAAAQAgAAAAJgEAAGRycy9lMm9Eb2MueG1sUEsFBgAAAAAGAAYAWQEAAHYFAAAAAA==&#10;" strokecolor="#31859c" strokeweight="1pt"/>
        </w:pict>
      </w:r>
      <w:r>
        <w:rPr>
          <w:noProof/>
        </w:rPr>
        <w:pict>
          <v:shape id="文本框 25" o:spid="_x0000_s1056" type="#_x0000_t202" style="position:absolute;left:0;text-align:left;margin-left:-40.45pt;margin-top:615.45pt;width:89.55pt;height:36pt;z-index:251670528" o:gfxdata="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t+hJK2AAAAAwBAAAPAAAA&#10;AAAAAAEAIAAAACIAAABkcnMvZG93bnJldi54bWxQSwECFAAUAAAACACHTuJAT+uxmKMBAAAZAwAA&#10;DgAAAAAAAAABACAAAAAnAQAAZHJzL2Uyb0RvYy54bWxQSwUGAAAAAAYABgBZAQAAPAUAAAAA&#10;" filled="f" stroked="f">
            <v:textbox>
              <w:txbxContent>
                <w:p w:rsidR="00993DAA" w:rsidRDefault="004478BC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31849B"/>
                      <w:sz w:val="28"/>
                      <w:szCs w:val="28"/>
                    </w:rPr>
                    <w:t>荣誉奖励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26" o:spid="_x0000_s1055" type="#_x0000_t202" style="position:absolute;left:0;text-align:left;margin-left:223.75pt;margin-top:615.45pt;width:89.55pt;height:36pt;z-index:251671552" o:gfxdata="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E2SSGzZAAAADQEAAA8A&#10;AAAAAAAAAQAgAAAAIgAAAGRycy9kb3ducmV2LnhtbFBLAQIUABQAAAAIAIdO4kARCzYGpAEAABkD&#10;AAAOAAAAAAAAAAEAIAAAACgBAABkcnMvZTJvRG9jLnhtbFBLBQYAAAAABgAGAFkBAAA+BQAAAAA=&#10;" filled="f" stroked="f">
            <v:textbox>
              <w:txbxContent>
                <w:p w:rsidR="00993DAA" w:rsidRDefault="004478BC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31849B"/>
                      <w:sz w:val="28"/>
                      <w:szCs w:val="28"/>
                    </w:rPr>
                    <w:t>技能证书</w:t>
                  </w:r>
                </w:p>
              </w:txbxContent>
            </v:textbox>
          </v:shape>
        </w:pict>
      </w:r>
      <w:r>
        <w:rPr>
          <w:noProof/>
        </w:rPr>
        <w:pict>
          <v:shape id="Freeform 17" o:spid="_x0000_s1054" style="position:absolute;left:0;text-align:left;margin-left:-61.95pt;margin-top:617.2pt;width:19.85pt;height:19.85pt;z-index:251679744" coordsize="291,292" o:spt="100" o:gfxdata="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" adj="0,,0" path="m,146c,65,65,,146,v80,,145,65,145,146c291,227,226,292,146,292,65,292,,227,,146xm215,128v4,,6,3,6,7c221,135,221,135,221,213v,16,-10,27,-26,27c195,240,195,240,85,240,68,240,56,229,56,213v,,,,,-115c56,83,68,70,85,70v,,,,62,c151,70,154,72,154,76v,3,-3,6,-7,6c147,82,147,82,85,82v-8,,-18,9,-18,16c67,98,67,98,67,213v,8,10,15,18,15c85,228,85,228,195,228v9,,14,-7,14,-15c209,213,209,213,209,135v,-4,3,-7,6,-7xm228,72v7,8,7,20,,27c228,99,228,99,207,116v,,,,-74,82c133,198,133,198,131,198v,,,,-1,-1c130,197,130,197,93,211v,,,,-7,-8c86,203,86,203,97,163v,,,,,c97,163,97,163,97,160v,,,,79,-76c176,84,176,84,193,63v7,-7,19,-7,26,c219,63,219,63,228,72xm102,194v,,,,16,-6c118,188,118,188,107,177v,,,,-5,17xm128,181v,,,,70,-72c198,109,198,109,182,93v,,,,-69,72c113,165,113,165,128,181xm219,90v3,-2,3,-6,,-9c219,81,219,81,210,72v-1,-1,-3,-2,-4,-2c205,70,203,71,202,72v,,,,-13,12c189,84,189,84,207,102v,,,,12,-12xm219,90v,,,,,e" fillcolor="#31859c" stroked="f">
            <v:stroke joinstyle="round"/>
            <v:formulas/>
            <v:path o:connecttype="segments" o:connectlocs="0,144000;144495,0;288000,144000;144495,288000;0,144000;212784,126247;218722,133151;218722,210082;192990,236712;84124,236712;55423,210082;55423,96658;84124,69041;145485,69041;152412,74959;145485,80877;84124,80877;66309,96658;66309,210082;84124,224877;192990,224877;206845,210082;206845,133151;212784,126247;225649,71014;225649,97644;204866,114411;131629,195288;129649,195288;128660,194301;92041,208110;85113,200219;96000,160767;96000,160767;96000,157808;174186,82849;191010,62137;216742,62137;225649,71014;100948,191342;116784,185425;105897,174575;100948,191342;126680,178521;195959,107507;180124,91726;111835,162740;126680,178521;216742,88767;216742,79890;207835,71014;203876,69041;199918,71014;187052,82849;204866,100603;216742,88767;216742,88767;216742,88767" o:connectangles="0,0,0,0,0,0,0,0,0,0,0,0,0,0,0,0,0,0,0,0,0,0,0,0,0,0,0,0,0,0,0,0,0,0,0,0,0,0,0,0,0,0,0,0,0,0,0,0,0,0,0,0,0,0,0,0,0,0"/>
            <o:lock v:ext="edit" aspectratio="t"/>
          </v:shape>
        </w:pict>
      </w:r>
      <w:r>
        <w:rPr>
          <w:noProof/>
        </w:rPr>
        <w:pict>
          <v:shape id="Freeform 21" o:spid="_x0000_s1053" style="position:absolute;left:0;text-align:left;margin-left:200.4pt;margin-top:617.2pt;width:19.15pt;height:19.85pt;z-index:251678720" coordsize="191,196" o:spt="100" o:gfxdata="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" adj="0,,0" path="m,98c,44,43,,96,v53,,95,44,95,98c191,152,149,196,96,196,43,196,,152,,98xm60,44v,,,,,c73,61,73,61,73,61,59,73,59,73,59,73,44,60,44,60,44,60v,11,,11,,11c58,85,58,85,58,85,73,84,73,84,73,84v39,39,39,39,39,39c110,136,110,136,110,136v13,16,13,16,13,16c136,152,136,152,136,152,123,136,123,136,123,136v16,-13,16,-13,16,-13c152,136,152,136,152,136v,-13,,-13,,-13c140,111,140,111,140,111v-17,,-17,,-17,c85,73,85,73,85,73v,-15,,-15,,-15c72,44,72,44,72,44v-12,,-12,,-12,xm134,50v,,,,,c147,44,147,44,147,44v5,5,5,5,5,5c145,62,145,62,145,62v-6,,-6,,-6,c112,90,112,90,112,90v-7,-7,-7,-7,-7,-7c134,55,134,55,134,55v,-5,,-5,,-5xm44,139v,,,,,c80,102,80,102,80,102v13,13,13,13,13,13c55,152,55,152,55,152,44,139,44,139,44,139xe" fillcolor="#31859c" stroked="f">
            <v:stroke joinstyle="round"/>
            <v:formulas/>
            <v:path o:connecttype="segments" o:connectlocs="0,144000;141135,0;280800,144000;141135,288000;0,144000;88209,64653;88209,64653;107321,89633;86739,107265;64687,88163;64687,104327;85269,124898;107321,123429;164658,180735;161717,199837;180829,223347;199941,223347;180829,199837;204352,180735;223464,199837;223464,180735;205822,163102;180829,163102;124963,107265;124963,85224;105851,64653;88209,64653;197001,73469;197001,73469;216113,64653;223464,72000;213173,91102;204352,91102;164658,132245;154366,121959;197001,80816;197001,73469;64687,204245;64687,204245;117613,149878;136725,168980;80859,223347;64687,204245" o:connectangles="0,0,0,0,0,0,0,0,0,0,0,0,0,0,0,0,0,0,0,0,0,0,0,0,0,0,0,0,0,0,0,0,0,0,0,0,0,0,0,0,0,0,0"/>
            <o:lock v:ext="edit" aspectratio="t"/>
          </v:shape>
        </w:pict>
      </w:r>
      <w:r>
        <w:rPr>
          <w:noProof/>
        </w:rPr>
        <w:pict>
          <v:rect id="_x0000_s1052" style="position:absolute;left:0;text-align:left;margin-left:198.25pt;margin-top:637.95pt;width:232.35pt;height:85.1pt;z-index:251665408;mso-width-relative:margin;mso-height-relative:margin;v-text-anchor:middle" o:gfxdata="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4hpL9sAAAANAQAADwAAAAAAAAABACAAAAAi&#10;AAAAZHJzL2Rvd25yZXYueG1sUEsBAhQAFAAAAAgAh07iQOyAHcRAAgAAVwQAAA4AAAAAAAAAAQAg&#10;AAAAKgEAAGRycy9lMm9Eb2MueG1sUEsFBgAAAAAGAAYAWQEAANwFAAAAAA==&#10;" filled="f" stroked="f" strokeweight="2pt">
            <v:textbox>
              <w:txbxContent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大学英语四级证书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会计资格证书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国家计算机等级二级证书（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C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语言）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熟练使用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office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办公软件</w:t>
                  </w:r>
                </w:p>
                <w:p w:rsidR="00993DAA" w:rsidRDefault="00993DAA">
                  <w:pPr>
                    <w:rPr>
                      <w:szCs w:val="21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51" style="position:absolute;left:0;text-align:left;margin-left:-65.8pt;margin-top:637.95pt;width:266.2pt;height:85.1pt;z-index:251664384;mso-width-relative:margin;mso-height-relative:margin;v-text-anchor:middle" o:gfxdata="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QmUfd9sAAAAOAQAADwAAAAAAAAABACAAAAAi&#10;AAAAZHJzL2Rvd25yZXYueG1sUEsBAhQAFAAAAAgAh07iQFHRZNhAAgAAVwQAAA4AAAAAAAAAAQAg&#10;AAAAKgEAAGRycy9lMm9Eb2MueG1sUEsFBgAAAAAGAAYAWQEAANwFAAAAAA==&#10;" filled="f" stroked="f" strokeweight="2pt">
            <v:textbox>
              <w:txbxContent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获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2013-2014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学年度“省双优”称号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 xml:space="preserve">  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获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2013-2014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学年度“优秀干部”称号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获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2013-2014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学年度“三好学生”称号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获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2012-2013</w:t>
                  </w:r>
                  <w:r>
                    <w:rPr>
                      <w:rFonts w:ascii="微软雅黑" w:eastAsia="微软雅黑" w:hAnsi="微软雅黑" w:hint="eastAsia"/>
                      <w:color w:val="205867"/>
                      <w:sz w:val="24"/>
                      <w:szCs w:val="24"/>
                    </w:rPr>
                    <w:t>学年度“国家励志奖学金”</w:t>
                  </w:r>
                </w:p>
                <w:p w:rsidR="00993DAA" w:rsidRDefault="00993DAA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</w:pPr>
                </w:p>
                <w:p w:rsidR="00993DAA" w:rsidRDefault="00993DAA">
                  <w:pPr>
                    <w:rPr>
                      <w:szCs w:val="21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050" type="#_x0000_t32" style="position:absolute;left:0;text-align:left;margin-left:44.3pt;margin-top:244.5pt;width:425.2pt;height:0;z-index:251688960" o:gfxdata="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L1LIR9YAAAAKAQAADwAA&#10;AAAAAAABACAAAAAiAAAAZHJzL2Rvd25yZXYueG1sUEsBAhQAFAAAAAgAh07iQAmWwi/fAQAAmAMA&#10;AA4AAAAAAAAAAQAgAAAAJQEAAGRycy9lMm9Eb2MueG1sUEsFBgAAAAAGAAYAWQEAAHYFAAAAAA==&#10;" strokecolor="#31859c" strokeweight="1pt"/>
        </w:pict>
      </w:r>
      <w:r>
        <w:rPr>
          <w:noProof/>
        </w:rPr>
        <w:pict>
          <v:shape id="Freeform 13" o:spid="_x0000_s1049" style="position:absolute;left:0;text-align:left;margin-left:-61.95pt;margin-top:234.65pt;width:19.5pt;height:19.85pt;z-index:251676672" coordsize="192,196" o:spt="100" o:gfxdata="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" adj="0,,0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31859c" stroked="f">
            <v:stroke joinstyle="round"/>
            <v:formulas/>
            <v:path o:connecttype="segments" o:connectlocs="0,144000;140400,0;280800,144000;140400,288000;0,144000;244238,101388;244238,101388;245700,108735;147713,142531;137475,142531;86288,126367;143325,102857;144788,95510;144788,95510;138938,92571;71663,120490;71663,121959;58500,151347;64350,160163;59963,168980;45338,223347;29250,214531;49725,170449;42413,160163;49725,149878;61425,117551;38025,108735;38025,101388;136013,66122;147713,66122;244238,101388;137475,155755;137475,155755;147713,155755;210600,135184;210600,168980;204750,177796;80438,180735;76050,174857;80438,163102;74588,151347;74588,135184;137475,155755;137475,155755;137475,155755" o:connectangles="0,0,0,0,0,0,0,0,0,0,0,0,0,0,0,0,0,0,0,0,0,0,0,0,0,0,0,0,0,0,0,0,0,0,0,0,0,0,0,0,0,0,0,0,0"/>
            <o:lock v:ext="edit" aspectratio="t"/>
          </v:shape>
        </w:pict>
      </w:r>
      <w:r>
        <w:rPr>
          <w:noProof/>
        </w:rPr>
        <w:pict>
          <v:shape id="文本框 18" o:spid="_x0000_s1048" type="#_x0000_t202" style="position:absolute;left:0;text-align:left;margin-left:-65.8pt;margin-top:151.7pt;width:205pt;height:73.85pt;z-index:251666432" o:gfxdata="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YRYTitkAAAAMAQAADwAA&#10;AAAAAAABACAAAAAiAAAAZHJzL2Rvd25yZXYueG1sUEsBAhQAFAAAAAgAh07iQFs8BSSjAQAAGAMA&#10;AA4AAAAAAAAAAQAgAAAAKAEAAGRycy9lMm9Eb2MueG1sUEsFBgAAAAAGAAYAWQEAAD0FAAAAAA==&#10;" filled="f" stroked="f">
            <v:textbox>
              <w:txbxContent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/>
                      <w:color w:val="205867"/>
                      <w:sz w:val="24"/>
                      <w:szCs w:val="24"/>
                    </w:rPr>
                    <w:t>籍</w:t>
                  </w: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贯：扬州</w:t>
                  </w: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微软雅黑" w:eastAsia="微软雅黑" w:hAnsi="微软雅黑" w:hint="eastAsia"/>
                      <w:color w:val="205968"/>
                      <w:sz w:val="24"/>
                      <w:szCs w:val="24"/>
                    </w:rPr>
                    <w:t xml:space="preserve">  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政治面貌：团员</w:t>
                  </w:r>
                  <w:r>
                    <w:rPr>
                      <w:rFonts w:ascii="微软雅黑" w:eastAsia="微软雅黑" w:hAnsi="微软雅黑" w:hint="eastAsia"/>
                      <w:color w:val="205968"/>
                      <w:sz w:val="24"/>
                      <w:szCs w:val="24"/>
                    </w:rPr>
                    <w:t xml:space="preserve">           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44061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出生年月：</w:t>
                  </w: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 xml:space="preserve">1995.09  </w:t>
                  </w:r>
                  <w:r>
                    <w:rPr>
                      <w:rFonts w:ascii="微软雅黑" w:eastAsia="微软雅黑" w:hAnsi="微软雅黑" w:hint="eastAsia"/>
                      <w:color w:val="244061"/>
                      <w:sz w:val="24"/>
                      <w:szCs w:val="24"/>
                    </w:rPr>
                    <w:t xml:space="preserve"> </w:t>
                  </w:r>
                </w:p>
                <w:p w:rsidR="00993DAA" w:rsidRDefault="00993DAA">
                  <w:pPr>
                    <w:adjustRightInd w:val="0"/>
                    <w:snapToGrid w:val="0"/>
                    <w:rPr>
                      <w:rFonts w:ascii="微软雅黑" w:eastAsia="微软雅黑" w:hAnsi="微软雅黑"/>
                      <w:color w:val="244061"/>
                      <w:sz w:val="24"/>
                      <w:szCs w:val="24"/>
                    </w:rPr>
                  </w:pPr>
                </w:p>
                <w:p w:rsidR="00993DAA" w:rsidRDefault="00993DAA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文本框 52" o:spid="_x0000_s1047" type="#_x0000_t202" style="position:absolute;left:0;text-align:left;margin-left:213.15pt;margin-top:147.95pt;width:234.25pt;height:68.6pt;z-index:251687936" o:gfxdata="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HC9Ie2AAAAAsBAAAP&#10;AAAAAAAAAAEAIAAAACIAAABkcnMvZG93bnJldi54bWxQSwECFAAUAAAACACHTuJA1j59eqYBAAAZ&#10;AwAADgAAAAAAAAABACAAAAAnAQAAZHJzL2Uyb0RvYy54bWxQSwUGAAAAAAYABgBZAQAAPwUAAAAA&#10;" filled="f" stroked="f">
            <v:textbox>
              <w:txbxContent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现居地：苏州高新区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</w:pP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电话：</w:t>
                  </w: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18600000000</w:t>
                  </w:r>
                </w:p>
                <w:p w:rsidR="00993DAA" w:rsidRDefault="004478BC">
                  <w:pPr>
                    <w:numPr>
                      <w:ilvl w:val="0"/>
                      <w:numId w:val="1"/>
                    </w:numPr>
                    <w:adjustRightInd w:val="0"/>
                    <w:snapToGrid w:val="0"/>
                    <w:spacing w:line="380" w:lineRule="exact"/>
                    <w:rPr>
                      <w:rFonts w:ascii="微软雅黑" w:eastAsia="微软雅黑" w:hAnsi="微软雅黑"/>
                      <w:color w:val="244061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邮箱：</w:t>
                  </w: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>105156</w:t>
                  </w:r>
                  <w:r>
                    <w:rPr>
                      <w:rFonts w:ascii="微软雅黑" w:eastAsia="微软雅黑" w:hAnsi="微软雅黑" w:hint="eastAsia"/>
                      <w:color w:val="205968"/>
                      <w:sz w:val="24"/>
                      <w:szCs w:val="24"/>
                    </w:rPr>
                    <w:t>66</w:t>
                  </w:r>
                  <w:r>
                    <w:rPr>
                      <w:rFonts w:ascii="微软雅黑" w:eastAsia="微软雅黑" w:hAnsi="微软雅黑"/>
                      <w:color w:val="205968"/>
                      <w:sz w:val="24"/>
                      <w:szCs w:val="24"/>
                    </w:rPr>
                    <w:t xml:space="preserve">20@qq.com </w:t>
                  </w:r>
                  <w:r>
                    <w:rPr>
                      <w:rFonts w:ascii="微软雅黑" w:eastAsia="微软雅黑" w:hAnsi="微软雅黑"/>
                      <w:color w:val="24406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微软雅黑" w:eastAsia="微软雅黑" w:hAnsi="微软雅黑"/>
                      <w:color w:val="244061"/>
                      <w:sz w:val="28"/>
                      <w:szCs w:val="28"/>
                    </w:rPr>
                    <w:t xml:space="preserve">   </w:t>
                  </w:r>
                  <w:r>
                    <w:rPr>
                      <w:rFonts w:ascii="微软雅黑" w:eastAsia="微软雅黑" w:hAnsi="微软雅黑" w:hint="eastAsia"/>
                      <w:color w:val="244061"/>
                      <w:sz w:val="28"/>
                      <w:szCs w:val="28"/>
                    </w:rPr>
                    <w:t xml:space="preserve"> </w:t>
                  </w:r>
                </w:p>
                <w:p w:rsidR="00993DAA" w:rsidRDefault="00993DAA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文本框 22" o:spid="_x0000_s1046" type="#_x0000_t202" style="position:absolute;left:0;text-align:left;margin-left:-32.95pt;margin-top:124.05pt;width:89.55pt;height:36pt;z-index:251667456" o:gfxdata="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xpP2x2AAAAAsBAAAPAAAA&#10;AAAAAAEAIAAAACIAAABkcnMvZG93bnJldi54bWxQSwECFAAUAAAACACHTuJAvR23lKMBAAAZAwAA&#10;DgAAAAAAAAABACAAAAAnAQAAZHJzL2Uyb0RvYy54bWxQSwUGAAAAAAYABgBZAQAAPAUAAAAA&#10;" filled="f" stroked="f">
            <v:textbox>
              <w:txbxContent>
                <w:p w:rsidR="00993DAA" w:rsidRDefault="004478BC">
                  <w:pPr>
                    <w:adjustRightInd w:val="0"/>
                    <w:snapToGrid w:val="0"/>
                    <w:spacing w:line="360" w:lineRule="exact"/>
                    <w:rPr>
                      <w:rFonts w:ascii="微软雅黑" w:eastAsia="微软雅黑" w:hAnsi="微软雅黑"/>
                      <w:b/>
                      <w:color w:val="31849B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31849B"/>
                      <w:sz w:val="28"/>
                      <w:szCs w:val="28"/>
                    </w:rPr>
                    <w:t>个人信息</w:t>
                  </w:r>
                </w:p>
              </w:txbxContent>
            </v:textbox>
          </v:shape>
        </w:pict>
      </w:r>
      <w:r>
        <w:rPr>
          <w:noProof/>
        </w:rPr>
        <w:pict>
          <v:shape id="自选图形 27" o:spid="_x0000_s1045" type="#_x0000_t32" style="position:absolute;left:0;text-align:left;margin-left:44.3pt;margin-top:138.05pt;width:425.2pt;height:0;z-index:251672576" o:gfxdata="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hl9I3XAAAACgEAAA8A&#10;AAAAAAAAAQAgAAAAIgAAAGRycy9kb3ducmV2LnhtbFBLAQIUABQAAAAIAIdO4kDBgGmf3wEAAJgD&#10;AAAOAAAAAAAAAAEAIAAAACYBAABkcnMvZTJvRG9jLnhtbFBLBQYAAAAABgAGAFkBAAB3BQAAAAA=&#10;" strokecolor="#31859c" strokeweight="1pt"/>
        </w:pict>
      </w:r>
      <w:r>
        <w:rPr>
          <w:noProof/>
        </w:rPr>
        <w:pict>
          <v:shape id="Freeform 5" o:spid="_x0000_s1044" style="position:absolute;left:0;text-align:left;margin-left:-61.95pt;margin-top:125.6pt;width:19.5pt;height:19.85pt;z-index:251675648" coordsize="191,196" o:spt="100" o:gfxdata="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" adj="0,,0" path="m,98c,44,43,,96,v53,,95,44,95,98c191,152,149,196,96,196,43,196,,152,,98xm44,141v,2,,3,,3c44,145,44,146,44,147v,2,,3,2,4c46,151,46,151,46,152v34,,69,,103,c149,151,149,151,149,151v2,-1,2,-2,3,-3c152,146,152,145,152,144v,-5,-1,-9,-3,-12c148,130,146,128,144,127v-2,-2,-5,-4,-7,-5c131,119,125,119,120,118v-2,-1,-4,-1,-4,-2c116,117,116,118,116,118v,4,,10,-3,14c109,138,104,143,98,146v-1,,-1,,-1,c95,145,94,144,92,143v-5,-4,-8,-7,-11,-12c80,127,79,121,80,118v,-1,,-1,,-2c76,117,73,118,70,119v-5,,-11,2,-17,5c51,125,50,127,48,128v-2,3,-4,6,-4,10c44,139,44,140,44,141xm96,44v5,,10,1,13,2c114,49,117,53,120,59v2,3,2,7,2,12c122,72,122,73,122,73v,,,,,1c123,75,124,78,124,81v,2,-1,4,-1,7c122,88,122,88,122,88v-2,2,-2,3,-3,4c118,95,116,98,115,101v-3,4,-7,7,-12,9c95,112,88,110,82,106v-2,-3,-4,-4,-5,-7c75,96,74,93,73,91v,-1,,-1,-1,-2c71,88,70,87,69,84v-1,-3,,-8,2,-10c72,73,72,73,72,73v-1,-3,-1,-7,,-10c73,55,77,49,85,46v2,-1,7,-2,11,-2xm80,81v,-1,-1,-2,-1,-2c78,77,76,78,75,80v,1,,1,,2c76,83,77,85,78,86v1,1,1,1,1,2c80,90,81,93,83,96v1,3,3,4,4,5c90,103,94,104,99,103v5,-1,8,-2,10,-7c111,93,112,91,114,88v,-1,1,-1,1,-2c116,85,116,84,116,84v1,-2,1,-2,1,-4c117,79,117,78,116,78v,,-1,,-2,1c114,80,113,80,113,81v,-3,1,-6,2,-8c113,73,111,73,110,73v-4,,-7,-1,-10,-2c94,69,91,66,87,63v,,,,,c87,63,86,63,85,64v-3,1,-5,3,-7,6c78,70,78,70,78,70v1,3,1,4,1,5c79,77,80,79,80,81xm94,126v-2,-2,-4,-4,-5,-7c90,119,91,118,93,117v,,,,,-1c95,116,97,116,100,116v,,,,1,1c101,118,102,119,103,119v-1,3,-2,5,-4,7c99,126,99,126,99,126v2,4,2,8,4,11c103,137,103,137,103,138v-2,2,-3,4,-5,6c96,145,96,145,94,144v-1,-2,-3,-4,-5,-6c89,138,89,138,89,137v2,-3,4,-8,5,-11c94,126,94,126,94,126xe" fillcolor="#31859c" stroked="f">
            <v:stroke joinstyle="round"/>
            <v:formulas/>
            <v:path o:connecttype="segments" o:connectlocs="141135,0;141135,288000;64687,207184;64687,216000;67627,223347;219053,221878;223464,211592;211703,186612;176419,173388;170538,173388;144075,214531;135254,210122;117613,173388;102911,174857;70568,188082;64687,207184;160247,67592;179359,104327;179359,108735;180829,129306;174949,135184;151426,161633;113202,145469;105851,130776;104381,108735;105851,92571;141135,64653;116142,116082;110262,120490;116142,129306;127904,148408;160247,141061;169068,126367;172008,117551;167598,116082;169068,107265;147016,104327;127904,92571;114672,102857;116142,110204;138195,185143;136725,171918;147016,170449;151426,174857;145546,185143;151426,202776;138195,211592;130844,201306;138195,185143" o:connectangles="0,0,0,0,0,0,0,0,0,0,0,0,0,0,0,0,0,0,0,0,0,0,0,0,0,0,0,0,0,0,0,0,0,0,0,0,0,0,0,0,0,0,0,0,0,0,0,0,0"/>
            <o:lock v:ext="edit" aspectratio="t"/>
          </v:shape>
        </w:pict>
      </w:r>
      <w:r w:rsidR="00324A7D"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-272415</wp:posOffset>
            </wp:positionV>
            <wp:extent cx="990600" cy="989965"/>
            <wp:effectExtent l="19050" t="19050" r="19050" b="19685"/>
            <wp:wrapNone/>
            <wp:docPr id="28" name="图片 49" descr="C:\Users\Administrator\Desktop\简历头像男.jpg简历头像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49" descr="C:\Users\Administrator\Desktop\简历头像男.jpg简历头像男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89965"/>
                    </a:xfrm>
                    <a:prstGeom prst="rect">
                      <a:avLst/>
                    </a:prstGeom>
                    <a:noFill/>
                    <a:ln w="19050" cap="flat" cmpd="sng">
                      <a:solidFill>
                        <a:srgbClr val="FFFF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rect id="矩形 3" o:spid="_x0000_s1043" style="position:absolute;left:0;text-align:left;margin-left:111.85pt;margin-top:-44.55pt;width:97.85pt;height:44.5pt;z-index:251659264;mso-position-horizontal-relative:text;mso-position-vertical-relative:text;mso-width-relative:margin;mso-height-relative:margin;v-text-anchor:middle" o:gfxdata="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PaZAfXYAAAACQEAAA8AAAAA&#10;AAAAAQAgAAAAIgAAAGRycy9kb3ducmV2LnhtbFBLAQIUABQAAAAIAIdO4kDFj9vQogEAABgDAAAO&#10;AAAAAAAAAAEAIAAAACcBAABkcnMvZTJvRG9jLnhtbFBLBQYAAAAABgAGAFkBAAA7BQAAAAA=&#10;" filled="f" stroked="f" strokeweight="2pt">
            <v:textbox>
              <w:txbxContent>
                <w:p w:rsidR="00993DAA" w:rsidRPr="00CF761F" w:rsidRDefault="00CF761F">
                  <w:pPr>
                    <w:spacing w:line="480" w:lineRule="exact"/>
                    <w:rPr>
                      <w:rFonts w:ascii="微软雅黑" w:eastAsia="微软雅黑" w:hAnsi="微软雅黑"/>
                      <w:b/>
                      <w:color w:val="FFFFFF"/>
                      <w:sz w:val="36"/>
                      <w:szCs w:val="36"/>
                    </w:rPr>
                  </w:pPr>
                  <w:r w:rsidRPr="00CF761F">
                    <w:rPr>
                      <w:rFonts w:ascii="微软雅黑" w:eastAsia="微软雅黑" w:hAnsi="微软雅黑" w:hint="eastAsia"/>
                      <w:b/>
                      <w:color w:val="FFFFFF"/>
                      <w:sz w:val="36"/>
                      <w:szCs w:val="36"/>
                    </w:rPr>
                    <w:t>狮哥狮姐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9" style="position:absolute;left:0;text-align:left;margin-left:226.2pt;margin-top:-43pt;width:229.75pt;height:40.75pt;z-index:25166028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" filled="f" stroked="f" strokeweight="2pt">
            <v:textbox>
              <w:txbxContent>
                <w:p w:rsidR="00510A04" w:rsidRDefault="00324A7D">
                  <w:pPr>
                    <w:spacing w:line="480" w:lineRule="exact"/>
                    <w:rPr>
                      <w:rFonts w:ascii="微软雅黑" w:eastAsia="微软雅黑" w:hAnsi="微软雅黑"/>
                      <w:b/>
                      <w:color w:val="FFFFFF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color w:val="FFFFFF"/>
                      <w:sz w:val="28"/>
                      <w:szCs w:val="28"/>
                    </w:rPr>
                    <w:t>求职意向：</w:t>
                  </w:r>
                  <w:r w:rsidRPr="00324A7D">
                    <w:rPr>
                      <w:rFonts w:ascii="微软雅黑" w:eastAsia="微软雅黑" w:hAnsi="微软雅黑" w:hint="eastAsia"/>
                      <w:b/>
                      <w:color w:val="FFFFFF"/>
                      <w:sz w:val="28"/>
                      <w:szCs w:val="28"/>
                    </w:rPr>
                    <w:t>文档工程师</w:t>
                  </w:r>
                  <w:r>
                    <w:rPr>
                      <w:rFonts w:ascii="微软雅黑" w:eastAsia="微软雅黑" w:hAnsi="微软雅黑" w:hint="eastAsia"/>
                      <w:b/>
                      <w:color w:val="FFFFFF"/>
                      <w:sz w:val="28"/>
                      <w:szCs w:val="28"/>
                    </w:rPr>
                    <w:t xml:space="preserve">  </w:t>
                  </w:r>
                </w:p>
                <w:p w:rsidR="00510A04" w:rsidRDefault="00510A04">
                  <w:pPr>
                    <w:spacing w:line="480" w:lineRule="exact"/>
                    <w:rPr>
                      <w:rFonts w:ascii="微软雅黑" w:eastAsia="微软雅黑" w:hAnsi="微软雅黑"/>
                      <w:b/>
                      <w:color w:val="000000"/>
                      <w:szCs w:val="21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rect id="_x0000_s1042" style="position:absolute;left:0;text-align:left;margin-left:70.85pt;margin-top:-13.85pt;width:403.15pt;height:98.9pt;z-index:251661312;mso-position-horizontal-relative:text;mso-position-vertical-relative:text;mso-width-relative:margin;mso-height-relative:margin;v-text-anchor:middle" o:gfxdata="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y0PXtgAAAALAQAADwAAAAAAAAABACAAAAAiAAAA&#10;ZHJzL2Rvd25yZXYueG1sUEsBAhQAFAAAAAgAh07iQMxXKPhAAgAAVwQAAA4AAAAAAAAAAQAgAAAA&#10;JwEAAGRycy9lMm9Eb2MueG1sUEsFBgAAAAAGAAYAWQEAANkFAAAAAA==&#10;" filled="f" stroked="f" strokeweight="2pt">
            <v:textbox>
              <w:txbxContent>
                <w:p w:rsidR="00993DAA" w:rsidRDefault="004478BC">
                  <w:pPr>
                    <w:numPr>
                      <w:ilvl w:val="0"/>
                      <w:numId w:val="2"/>
                    </w:numPr>
                    <w:adjustRightInd w:val="0"/>
                    <w:snapToGrid w:val="0"/>
                    <w:spacing w:line="400" w:lineRule="exact"/>
                    <w:rPr>
                      <w:rFonts w:ascii="微软雅黑" w:eastAsia="微软雅黑" w:hAnsi="微软雅黑"/>
                      <w:bCs/>
                      <w:color w:val="FFFFFF"/>
                      <w:kern w:val="24"/>
                      <w:sz w:val="22"/>
                    </w:rPr>
                  </w:pP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有丰富的网站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UI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设计、移动界面设计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GUI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、平面设计等相关设计经验，完整的个人作品；</w:t>
                  </w:r>
                </w:p>
                <w:p w:rsidR="00993DAA" w:rsidRDefault="004478BC">
                  <w:pPr>
                    <w:numPr>
                      <w:ilvl w:val="0"/>
                      <w:numId w:val="2"/>
                    </w:numPr>
                    <w:adjustRightInd w:val="0"/>
                    <w:snapToGrid w:val="0"/>
                    <w:spacing w:line="400" w:lineRule="exact"/>
                    <w:rPr>
                      <w:rFonts w:ascii="微软雅黑" w:eastAsia="微软雅黑" w:hAnsi="微软雅黑"/>
                      <w:bCs/>
                      <w:color w:val="FFFFFF"/>
                      <w:kern w:val="24"/>
                      <w:sz w:val="22"/>
                    </w:rPr>
                  </w:pP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2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年绘画学习经验，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3</w:t>
                  </w:r>
                  <w:r>
                    <w:rPr>
                      <w:rFonts w:ascii="微软雅黑" w:eastAsia="微软雅黑" w:hAnsi="微软雅黑" w:hint="eastAsia"/>
                      <w:bCs/>
                      <w:color w:val="FFFFFF"/>
                      <w:kern w:val="24"/>
                      <w:sz w:val="22"/>
                    </w:rPr>
                    <w:t>年以上软件界面设计工作经验，具有较高的艺术设计能力、审美观点；</w:t>
                  </w:r>
                </w:p>
                <w:p w:rsidR="00993DAA" w:rsidRDefault="00993DAA">
                  <w:pPr>
                    <w:rPr>
                      <w:szCs w:val="21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oval id="椭圆 46" o:spid="_x0000_s1041" style="position:absolute;left:0;text-align:left;margin-left:478.5pt;margin-top:743.75pt;width:48.3pt;height:48.3pt;z-index:251684864;mso-position-horizontal-relative:text;mso-position-vertical-relative:text" o:gfxdata="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yOaBq&#10;3AAAAA4BAAAPAAAAAAAAAAEAIAAAACIAAABkcnMvZG93bnJldi54bWxQSwECFAAUAAAACACHTuJA&#10;m3+t5asBAAAsAwAADgAAAAAAAAABACAAAAArAQAAZHJzL2Uyb0RvYy54bWxQSwUGAAAAAAYABgBZ&#10;AQAASAUAAAAA&#10;" fillcolor="#31859c" stroked="f"/>
        </w:pict>
      </w:r>
      <w:r>
        <w:rPr>
          <w:noProof/>
        </w:rPr>
        <w:pict>
          <v:oval id="椭圆 45" o:spid="_x0000_s1040" style="position:absolute;left:0;text-align:left;margin-left:-113.9pt;margin-top:743.05pt;width:48.3pt;height:48.3pt;z-index:251683840;mso-position-horizontal-relative:text;mso-position-vertical-relative:text" o:gfxdata="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ggW8F&#10;3AAAAA8BAAAPAAAAAAAAAAEAIAAAACIAAABkcnMvZG93bnJldi54bWxQSwECFAAUAAAACACHTuJA&#10;+WOP96sBAAAsAwAADgAAAAAAAAABACAAAAArAQAAZHJzL2Uyb0RvYy54bWxQSwUGAAAAAAYABgBZ&#10;AQAASAUAAAAA&#10;" fillcolor="#31859c" stroked="f"/>
        </w:pict>
      </w:r>
      <w:r w:rsidR="00324A7D">
        <w:rPr>
          <w:rFonts w:hint="eastAsia"/>
        </w:rPr>
        <w:t xml:space="preserve">  </w:t>
      </w:r>
    </w:p>
    <w:sectPr w:rsidR="00510A04" w:rsidSect="00993DA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115F0"/>
    <w:multiLevelType w:val="multilevel"/>
    <w:tmpl w:val="476115F0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595126A0"/>
    <w:multiLevelType w:val="singleLevel"/>
    <w:tmpl w:val="595126A0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31859C"/>
        <w:sz w:val="20"/>
        <w:szCs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DDA674C"/>
    <w:rsid w:val="000236DD"/>
    <w:rsid w:val="0016614D"/>
    <w:rsid w:val="00300E3F"/>
    <w:rsid w:val="00324A7D"/>
    <w:rsid w:val="003C4547"/>
    <w:rsid w:val="004478BC"/>
    <w:rsid w:val="004F419E"/>
    <w:rsid w:val="00510A04"/>
    <w:rsid w:val="006132C5"/>
    <w:rsid w:val="0067019F"/>
    <w:rsid w:val="006A55B8"/>
    <w:rsid w:val="006D70B8"/>
    <w:rsid w:val="008542ED"/>
    <w:rsid w:val="00993DAA"/>
    <w:rsid w:val="00B932F8"/>
    <w:rsid w:val="00C618C9"/>
    <w:rsid w:val="00CF761F"/>
    <w:rsid w:val="00DE3AFC"/>
    <w:rsid w:val="00E53557"/>
    <w:rsid w:val="00F30EB3"/>
    <w:rsid w:val="00F47D08"/>
    <w:rsid w:val="00F85606"/>
    <w:rsid w:val="0A57089C"/>
    <w:rsid w:val="0CC13043"/>
    <w:rsid w:val="0DDA674C"/>
    <w:rsid w:val="283D75A9"/>
    <w:rsid w:val="5CE047E7"/>
    <w:rsid w:val="690D7689"/>
    <w:rsid w:val="6D177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59"/>
        <o:r id="V:Rule2" type="connector" idref="#自选图形 32"/>
        <o:r id="V:Rule3" type="connector" idref="#自选图形 30"/>
        <o:r id="V:Rule4" type="connector" idref="#_x0000_s1050"/>
        <o:r id="V:Rule5" type="connector" idref="#自选图形 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3DA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993D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3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993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993DA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93DAA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页眉 Char"/>
    <w:link w:val="a5"/>
    <w:uiPriority w:val="99"/>
    <w:semiHidden/>
    <w:rsid w:val="00993DAA"/>
    <w:rPr>
      <w:sz w:val="18"/>
      <w:szCs w:val="18"/>
    </w:rPr>
  </w:style>
  <w:style w:type="character" w:customStyle="1" w:styleId="Char0">
    <w:name w:val="页脚 Char"/>
    <w:link w:val="a4"/>
    <w:uiPriority w:val="99"/>
    <w:semiHidden/>
    <w:rsid w:val="00993DAA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sid w:val="00993DA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1">
    <w:name w:val="页眉 Char"/>
    <w:link w:val="a5"/>
    <w:uiPriority w:val="99"/>
    <w:semiHidden/>
    <w:rPr>
      <w:sz w:val="18"/>
      <w:szCs w:val="18"/>
    </w:rPr>
  </w:style>
  <w:style w:type="character" w:customStyle="1" w:styleId="Char0">
    <w:name w:val="页脚 Char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6890;&#29992;&#31616;&#21382;&#12305;&#20010;&#20154;&#31616;&#21382;&#27714;&#32844;&#31616;&#21382;&#21830;&#21153;&#31616;&#21382;&#27169;&#26495;768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【通用简历】个人简历求职简历商务简历模板768.doc</Template>
  <TotalTime>20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</cp:revision>
  <cp:lastPrinted>2017-12-21T13:35:00Z</cp:lastPrinted>
  <dcterms:created xsi:type="dcterms:W3CDTF">2017-08-21T11:50:00Z</dcterms:created>
  <dcterms:modified xsi:type="dcterms:W3CDTF">2018-01-04T01:22:00Z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