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C491A" w:rsidRDefault="008430B9">
      <w:pPr>
        <w:widowControl/>
        <w:jc w:val="left"/>
        <w:rPr>
          <w:rFonts w:ascii="微软雅黑" w:eastAsia="微软雅黑" w:hAnsi="微软雅黑" w:cs="黑体"/>
          <w:color w:val="262626"/>
          <w:sz w:val="18"/>
        </w:rPr>
      </w:pPr>
      <w:r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-126365</wp:posOffset>
                </wp:positionV>
                <wp:extent cx="6134100" cy="95275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9527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9498" w:type="dxa"/>
                              <w:tblInd w:w="-6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0"/>
                              <w:gridCol w:w="4307"/>
                              <w:gridCol w:w="2259"/>
                              <w:gridCol w:w="2806"/>
                              <w:gridCol w:w="66"/>
                            </w:tblGrid>
                            <w:tr w:rsidR="00EC491A">
                              <w:trPr>
                                <w:gridBefore w:val="1"/>
                                <w:gridAfter w:val="1"/>
                                <w:wBefore w:w="60" w:type="dxa"/>
                                <w:wAfter w:w="66" w:type="dxa"/>
                                <w:trHeight w:val="3408"/>
                              </w:trPr>
                              <w:tc>
                                <w:tcPr>
                                  <w:tcW w:w="6566" w:type="dxa"/>
                                  <w:gridSpan w:val="2"/>
                                </w:tcPr>
                                <w:p w:rsidR="00EC491A" w:rsidRDefault="008430B9">
                                  <w:pPr>
                                    <w:jc w:val="left"/>
                                    <w:rPr>
                                      <w:rFonts w:ascii="微软雅黑" w:eastAsia="微软雅黑" w:hAnsi="微软雅黑" w:cs="Arial"/>
                                      <w:b/>
                                      <w:color w:val="1F3864"/>
                                      <w:sz w:val="4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/>
                                      <w:color w:val="262626"/>
                                      <w:sz w:val="18"/>
                                    </w:rPr>
                                    <w:br w:type="page"/>
                                  </w:r>
                                  <w:r w:rsidR="002B3F75">
                                    <w:rPr>
                                      <w:rFonts w:ascii="微软雅黑" w:eastAsia="微软雅黑" w:hAnsi="微软雅黑" w:cs="Arial"/>
                                      <w:b/>
                                      <w:color w:val="1F3864"/>
                                      <w:sz w:val="48"/>
                                      <w:szCs w:val="28"/>
                                    </w:rPr>
                                    <w:t>Y</w:t>
                                  </w:r>
                                  <w:r w:rsidR="002B3F75">
                                    <w:rPr>
                                      <w:rFonts w:ascii="微软雅黑" w:eastAsia="微软雅黑" w:hAnsi="微软雅黑" w:cs="Arial" w:hint="eastAsia"/>
                                      <w:b/>
                                      <w:color w:val="1F3864"/>
                                      <w:sz w:val="48"/>
                                      <w:szCs w:val="28"/>
                                    </w:rPr>
                                    <w:t>jbys</w:t>
                                  </w:r>
                                  <w:bookmarkStart w:id="0" w:name="_GoBack"/>
                                  <w:bookmarkEnd w:id="0"/>
                                </w:p>
                                <w:p w:rsidR="00EC491A" w:rsidRDefault="008430B9">
                                  <w:pPr>
                                    <w:spacing w:line="360" w:lineRule="auto"/>
                                    <w:jc w:val="left"/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 xml:space="preserve">MOBILE 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: (+86) 123-4567-8978</w:t>
                                  </w:r>
                                </w:p>
                                <w:p w:rsidR="00EC491A" w:rsidRDefault="008430B9">
                                  <w:pPr>
                                    <w:widowControl/>
                                    <w:jc w:val="left"/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E-MAIL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：</w:t>
                                  </w:r>
                                  <w:hyperlink r:id="rId9" w:history="1">
                                    <w:r w:rsidR="00BB4FEF" w:rsidRPr="00037F02">
                                      <w:rPr>
                                        <w:rStyle w:val="a6"/>
                                        <w:rFonts w:ascii="微软雅黑" w:eastAsia="微软雅黑" w:hAnsi="微软雅黑" w:cs="Arial"/>
                                        <w:sz w:val="24"/>
                                        <w:szCs w:val="21"/>
                                      </w:rPr>
                                      <w:t>123@yjbys.com</w:t>
                                    </w:r>
                                  </w:hyperlink>
                                </w:p>
                                <w:p w:rsidR="00EC491A" w:rsidRDefault="008430B9">
                                  <w:pPr>
                                    <w:widowControl/>
                                    <w:jc w:val="left"/>
                                    <w:rPr>
                                      <w:rFonts w:ascii="Calibri" w:hAnsi="Calibri" w:cs="Arial"/>
                                      <w:color w:val="1F3864"/>
                                      <w:sz w:val="2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1F3864"/>
                                      <w:sz w:val="24"/>
                                      <w:szCs w:val="21"/>
                                    </w:rPr>
                                    <w:t>ddress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：北京市海淀区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1F3864"/>
                                      <w:sz w:val="24"/>
                                      <w:szCs w:val="21"/>
                                    </w:rPr>
                                    <w:t>清华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科技园D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1F3864"/>
                                      <w:sz w:val="24"/>
                                      <w:szCs w:val="21"/>
                                    </w:rPr>
                                    <w:t>座</w:t>
                                  </w:r>
                                </w:p>
                              </w:tc>
                              <w:tc>
                                <w:tcPr>
                                  <w:tcW w:w="2806" w:type="dxa"/>
                                </w:tcPr>
                                <w:p w:rsidR="00EC491A" w:rsidRDefault="008430B9">
                                  <w:pPr>
                                    <w:widowControl/>
                                    <w:jc w:val="right"/>
                                    <w:rPr>
                                      <w:rFonts w:ascii="微软雅黑" w:eastAsia="微软雅黑" w:hAnsi="微软雅黑"/>
                                      <w:b/>
                                      <w:color w:val="1F3864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noProof/>
                                      <w:color w:val="1F3864"/>
                                      <w:sz w:val="24"/>
                                    </w:rPr>
                                    <w:drawing>
                                      <wp:inline distT="0" distB="0" distL="0" distR="0">
                                        <wp:extent cx="1375854" cy="1595990"/>
                                        <wp:effectExtent l="0" t="0" r="0" b="4445"/>
                                        <wp:docPr id="8" name="图片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75854" cy="15959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C491A" w:rsidRDefault="008430B9">
                                  <w:pPr>
                                    <w:widowControl/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 w:cs="黑体"/>
                                      <w:color w:val="262626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1F3864"/>
                                      <w:sz w:val="24"/>
                                    </w:rPr>
                                    <w:t>求职目标：电子工程师</w:t>
                                  </w:r>
                                </w:p>
                              </w:tc>
                            </w:tr>
                            <w:tr w:rsidR="00EC491A">
                              <w:tblPrEx>
                                <w:tblBorders>
                                  <w:left w:val="single" w:sz="48" w:space="0" w:color="588707"/>
                                </w:tblBorders>
                                <w:shd w:val="clear" w:color="auto" w:fill="E7EEDC"/>
                              </w:tblPrEx>
                              <w:trPr>
                                <w:trHeight w:val="573"/>
                              </w:trPr>
                              <w:tc>
                                <w:tcPr>
                                  <w:tcW w:w="4367" w:type="dxa"/>
                                  <w:gridSpan w:val="2"/>
                                  <w:tcBorders>
                                    <w:left w:val="single" w:sz="48" w:space="0" w:color="1F4E79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8430B9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个人信息</w:t>
                                  </w:r>
                                </w:p>
                                <w:p w:rsidR="00EC491A" w:rsidRDefault="008430B9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Personal Information</w:t>
                                  </w:r>
                                </w:p>
                              </w:tc>
                              <w:tc>
                                <w:tcPr>
                                  <w:tcW w:w="5131" w:type="dxa"/>
                                  <w:gridSpan w:val="3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8430B9">
                            <w:pPr>
                              <w:spacing w:line="360" w:lineRule="auto"/>
                            </w:pPr>
                            <w:r>
                              <w:t>民族：</w:t>
                            </w:r>
                            <w:r>
                              <w:rPr>
                                <w:rFonts w:hint="eastAsia"/>
                              </w:rPr>
                              <w:t>汉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籍贯</w:t>
                            </w:r>
                            <w: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北京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性别</w:t>
                            </w:r>
                            <w: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女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年龄</w:t>
                            </w:r>
                            <w:r>
                              <w:t xml:space="preserve"> 22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85BD24"/>
                              </w:tblBorders>
                              <w:shd w:val="clear" w:color="auto" w:fill="EFF5E5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0"/>
                              <w:gridCol w:w="4918"/>
                            </w:tblGrid>
                            <w:tr w:rsidR="00EC491A">
                              <w:trPr>
                                <w:trHeight w:val="556"/>
                              </w:trPr>
                              <w:tc>
                                <w:tcPr>
                                  <w:tcW w:w="4580" w:type="dxa"/>
                                  <w:tcBorders>
                                    <w:left w:val="single" w:sz="48" w:space="0" w:color="2E74B5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8430B9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教育经历</w:t>
                                  </w:r>
                                </w:p>
                                <w:p w:rsidR="00EC491A" w:rsidRDefault="008430B9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Education Background</w:t>
                                  </w:r>
                                </w:p>
                              </w:tc>
                              <w:tc>
                                <w:tcPr>
                                  <w:tcW w:w="4918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8430B9">
                            <w:pPr>
                              <w:spacing w:line="360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2011.9至2015.7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电子信息工程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学士学位</w:t>
                            </w:r>
                          </w:p>
                          <w:p w:rsidR="00EC491A" w:rsidRDefault="008430B9">
                            <w:pPr>
                              <w:spacing w:line="360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2013.9至2015.7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英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语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辅修专业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A3DA44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674"/>
                              <w:gridCol w:w="4824"/>
                            </w:tblGrid>
                            <w:tr w:rsidR="00EC491A">
                              <w:trPr>
                                <w:trHeight w:val="522"/>
                              </w:trPr>
                              <w:tc>
                                <w:tcPr>
                                  <w:tcW w:w="4674" w:type="dxa"/>
                                  <w:tcBorders>
                                    <w:left w:val="single" w:sz="48" w:space="0" w:color="8EAADB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8430B9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实践经历</w:t>
                                  </w:r>
                                </w:p>
                                <w:p w:rsidR="00EC491A" w:rsidRDefault="008430B9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Arial" w:hint="eastAsia"/>
                                      <w:color w:val="1F3864"/>
                                      <w:sz w:val="22"/>
                                      <w:szCs w:val="21"/>
                                    </w:rPr>
                                    <w:t>roject Experience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8430B9">
                            <w:pPr>
                              <w:spacing w:line="276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2013.9至2014.2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信息技术有限公司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技术支持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PCB制图：独立设计PROTEL电路原理图及PCB板，绘制层次原理图。熟练应用PROTEL软件及AUTOCAD等软件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  <w:t>熟练测试电路板：如232、PCM、以太网、2M、网管等，修改电路的一些简单错误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  <w:t>网管：利用C和汇编(89C51)编写简单的程序</w:t>
                            </w:r>
                          </w:p>
                          <w:p w:rsidR="00EC491A" w:rsidRDefault="008430B9">
                            <w:pPr>
                              <w:spacing w:beforeLines="50" w:before="156" w:line="276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2011.9至2013.9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xx电子科技有限公司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技术员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熟练使用Auto CAD/protel 99/office等相关设计软件；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熟悉制作样机，协助调试，制作BOM，熟悉使用负载机，调压器等仪器设备；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学习阅读电源设计的相关书籍，提升理论知识：熟悉开关电源升压降压原理及多种电源拓扑结构，有较强的电路分析能力；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懂开关电源电路原理图，有扎实的模电、数电、自动控制理论基础知识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以出色的动手能力，协助专案工程师制作8台1000W样品，独立制作6台160W样品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CAEF38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060"/>
                              <w:gridCol w:w="5438"/>
                            </w:tblGrid>
                            <w:tr w:rsidR="00EC491A">
                              <w:trPr>
                                <w:trHeight w:val="522"/>
                              </w:trPr>
                              <w:tc>
                                <w:tcPr>
                                  <w:tcW w:w="4060" w:type="dxa"/>
                                  <w:tcBorders>
                                    <w:left w:val="single" w:sz="48" w:space="0" w:color="9CC2E5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8430B9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个人技能</w:t>
                                  </w:r>
                                </w:p>
                                <w:p w:rsidR="00EC491A" w:rsidRDefault="008430B9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 w:hint="eastAsia"/>
                                      <w:color w:val="1F3864"/>
                                      <w:sz w:val="22"/>
                                      <w:szCs w:val="21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 xml:space="preserve"> Skills</w:t>
                                  </w:r>
                                </w:p>
                              </w:tc>
                              <w:tc>
                                <w:tcPr>
                                  <w:tcW w:w="5438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8430B9">
                            <w:pPr>
                              <w:numPr>
                                <w:ilvl w:val="0"/>
                                <w:numId w:val="2"/>
                              </w:numPr>
                              <w:spacing w:line="300" w:lineRule="auto"/>
                              <w:ind w:left="425" w:hanging="198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英语技能：大学英语6级（CET-6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通过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2"/>
                              </w:numPr>
                              <w:spacing w:line="300" w:lineRule="auto"/>
                              <w:ind w:left="425" w:hanging="198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IT技能：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计算机等级考试3级（数据库）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通过</w:t>
                            </w:r>
                          </w:p>
                          <w:p w:rsidR="00EC491A" w:rsidRDefault="008430B9">
                            <w:pPr>
                              <w:numPr>
                                <w:ilvl w:val="0"/>
                                <w:numId w:val="2"/>
                              </w:numPr>
                              <w:spacing w:line="300" w:lineRule="auto"/>
                              <w:ind w:left="425" w:hanging="198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MS Office办公套件、Photoshop, Dreamweaver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熟练使用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FFD52E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73"/>
                              <w:gridCol w:w="5225"/>
                            </w:tblGrid>
                            <w:tr w:rsidR="00EC491A">
                              <w:trPr>
                                <w:trHeight w:val="522"/>
                              </w:trPr>
                              <w:tc>
                                <w:tcPr>
                                  <w:tcW w:w="4273" w:type="dxa"/>
                                  <w:tcBorders>
                                    <w:left w:val="single" w:sz="48" w:space="0" w:color="BDD6EE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8430B9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个人荣誉</w:t>
                                  </w:r>
                                </w:p>
                                <w:p w:rsidR="00EC491A" w:rsidRDefault="008430B9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Arial" w:hint="eastAsia"/>
                                      <w:color w:val="1F3864"/>
                                      <w:sz w:val="22"/>
                                      <w:szCs w:val="21"/>
                                    </w:rPr>
                                    <w:t>ersonal Honor</w:t>
                                  </w:r>
                                </w:p>
                              </w:tc>
                              <w:tc>
                                <w:tcPr>
                                  <w:tcW w:w="5225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8430B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firstLineChars="0" w:hanging="210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市优秀毕业生（TOP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0.05%）</w:t>
                            </w:r>
                          </w:p>
                          <w:p w:rsidR="00EC491A" w:rsidRDefault="008430B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firstLineChars="0" w:hanging="210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若要添加项目，点击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项目标题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左上方的十字标，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复制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粘贴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在此行最后。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margin-left:4.9pt;margin-top:-9.95pt;width:483pt;height:750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" filled="f" stroked="f">
                <v:textbox>
                  <w:txbxContent>
                    <w:tbl>
                      <w:tblPr>
                        <w:tblStyle w:val="a7"/>
                        <w:tblW w:w="9498" w:type="dxa"/>
                        <w:tblInd w:w="-6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0"/>
                        <w:gridCol w:w="4307"/>
                        <w:gridCol w:w="2259"/>
                        <w:gridCol w:w="2806"/>
                        <w:gridCol w:w="66"/>
                      </w:tblGrid>
                      <w:tr w:rsidR="00EC491A">
                        <w:trPr>
                          <w:gridBefore w:val="1"/>
                          <w:gridAfter w:val="1"/>
                          <w:wBefore w:w="60" w:type="dxa"/>
                          <w:wAfter w:w="66" w:type="dxa"/>
                          <w:trHeight w:val="3408"/>
                        </w:trPr>
                        <w:tc>
                          <w:tcPr>
                            <w:tcW w:w="6566" w:type="dxa"/>
                            <w:gridSpan w:val="2"/>
                          </w:tcPr>
                          <w:p w:rsidR="00EC491A" w:rsidRDefault="008430B9">
                            <w:pPr>
                              <w:jc w:val="left"/>
                              <w:rPr>
                                <w:rFonts w:ascii="微软雅黑" w:eastAsia="微软雅黑" w:hAnsi="微软雅黑" w:cs="Arial"/>
                                <w:b/>
                                <w:color w:val="1F3864"/>
                                <w:sz w:val="4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br w:type="page"/>
                            </w:r>
                            <w:r w:rsidR="002B3F75">
                              <w:rPr>
                                <w:rFonts w:ascii="微软雅黑" w:eastAsia="微软雅黑" w:hAnsi="微软雅黑" w:cs="Arial"/>
                                <w:b/>
                                <w:color w:val="1F3864"/>
                                <w:sz w:val="48"/>
                                <w:szCs w:val="28"/>
                              </w:rPr>
                              <w:t>Y</w:t>
                            </w:r>
                            <w:r w:rsidR="002B3F75">
                              <w:rPr>
                                <w:rFonts w:ascii="微软雅黑" w:eastAsia="微软雅黑" w:hAnsi="微软雅黑" w:cs="Arial" w:hint="eastAsia"/>
                                <w:b/>
                                <w:color w:val="1F3864"/>
                                <w:sz w:val="48"/>
                                <w:szCs w:val="28"/>
                              </w:rPr>
                              <w:t>jbys</w:t>
                            </w:r>
                            <w:bookmarkStart w:id="1" w:name="_GoBack"/>
                            <w:bookmarkEnd w:id="1"/>
                          </w:p>
                          <w:p w:rsidR="00EC491A" w:rsidRDefault="008430B9">
                            <w:pPr>
                              <w:spacing w:line="360" w:lineRule="auto"/>
                              <w:jc w:val="left"/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2"/>
                                <w:szCs w:val="21"/>
                              </w:rPr>
                              <w:t xml:space="preserve">MOBILE 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: (+86) 123-4567-8978</w:t>
                            </w:r>
                          </w:p>
                          <w:p w:rsidR="00EC491A" w:rsidRDefault="008430B9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2"/>
                                <w:szCs w:val="21"/>
                              </w:rPr>
                              <w:t>E-MAIL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：</w:t>
                            </w:r>
                            <w:hyperlink r:id="rId11" w:history="1">
                              <w:r w:rsidR="00BB4FEF" w:rsidRPr="00037F02">
                                <w:rPr>
                                  <w:rStyle w:val="a6"/>
                                  <w:rFonts w:ascii="微软雅黑" w:eastAsia="微软雅黑" w:hAnsi="微软雅黑" w:cs="Arial"/>
                                  <w:sz w:val="24"/>
                                  <w:szCs w:val="21"/>
                                </w:rPr>
                                <w:t>123@yjbys.com</w:t>
                              </w:r>
                            </w:hyperlink>
                          </w:p>
                          <w:p w:rsidR="00EC491A" w:rsidRDefault="008430B9">
                            <w:pPr>
                              <w:widowControl/>
                              <w:jc w:val="left"/>
                              <w:rPr>
                                <w:rFonts w:ascii="Calibri" w:hAnsi="Calibri" w:cs="Arial"/>
                                <w:color w:val="1F3864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1F3864"/>
                                <w:sz w:val="24"/>
                                <w:szCs w:val="21"/>
                              </w:rPr>
                              <w:t>ddress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：北京市海淀区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1F3864"/>
                                <w:sz w:val="24"/>
                                <w:szCs w:val="21"/>
                              </w:rPr>
                              <w:t>清华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科技园D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1F3864"/>
                                <w:sz w:val="24"/>
                                <w:szCs w:val="21"/>
                              </w:rPr>
                              <w:t>座</w:t>
                            </w:r>
                          </w:p>
                        </w:tc>
                        <w:tc>
                          <w:tcPr>
                            <w:tcW w:w="2806" w:type="dxa"/>
                          </w:tcPr>
                          <w:p w:rsidR="00EC491A" w:rsidRDefault="008430B9">
                            <w:pPr>
                              <w:widowControl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1F386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noProof/>
                                <w:color w:val="1F3864"/>
                                <w:sz w:val="24"/>
                              </w:rPr>
                              <w:drawing>
                                <wp:inline distT="0" distB="0" distL="0" distR="0">
                                  <wp:extent cx="1375854" cy="1595990"/>
                                  <wp:effectExtent l="0" t="0" r="0" b="4445"/>
                                  <wp:docPr id="8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5854" cy="1595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C491A" w:rsidRDefault="008430B9">
                            <w:pPr>
                              <w:widowControl/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1F3864"/>
                                <w:sz w:val="24"/>
                              </w:rPr>
                              <w:t>求职目标：电子工程师</w:t>
                            </w:r>
                          </w:p>
                        </w:tc>
                      </w:tr>
                      <w:tr w:rsidR="00EC491A">
                        <w:tblPrEx>
                          <w:tblBorders>
                            <w:left w:val="single" w:sz="48" w:space="0" w:color="588707"/>
                          </w:tblBorders>
                          <w:shd w:val="clear" w:color="auto" w:fill="E7EEDC"/>
                        </w:tblPrEx>
                        <w:trPr>
                          <w:trHeight w:val="573"/>
                        </w:trPr>
                        <w:tc>
                          <w:tcPr>
                            <w:tcW w:w="4367" w:type="dxa"/>
                            <w:gridSpan w:val="2"/>
                            <w:tcBorders>
                              <w:left w:val="single" w:sz="48" w:space="0" w:color="1F4E79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8430B9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个人信息</w:t>
                            </w:r>
                          </w:p>
                          <w:p w:rsidR="00EC491A" w:rsidRDefault="008430B9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Personal Information</w:t>
                            </w:r>
                          </w:p>
                        </w:tc>
                        <w:tc>
                          <w:tcPr>
                            <w:tcW w:w="5131" w:type="dxa"/>
                            <w:gridSpan w:val="3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8430B9">
                      <w:pPr>
                        <w:spacing w:line="360" w:lineRule="auto"/>
                      </w:pPr>
                      <w:r>
                        <w:t>民族：</w:t>
                      </w:r>
                      <w:r>
                        <w:rPr>
                          <w:rFonts w:hint="eastAsia"/>
                        </w:rPr>
                        <w:t>汉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籍贯</w:t>
                      </w:r>
                      <w:r>
                        <w:t>：</w:t>
                      </w:r>
                      <w:r>
                        <w:rPr>
                          <w:rFonts w:hint="eastAsia"/>
                        </w:rPr>
                        <w:t>北京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性别</w:t>
                      </w:r>
                      <w:r>
                        <w:t>：</w:t>
                      </w:r>
                      <w:r>
                        <w:rPr>
                          <w:rFonts w:hint="eastAsia"/>
                        </w:rPr>
                        <w:t>女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年龄</w:t>
                      </w:r>
                      <w:r>
                        <w:t xml:space="preserve"> 22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85BD24"/>
                        </w:tblBorders>
                        <w:shd w:val="clear" w:color="auto" w:fill="EFF5E5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80"/>
                        <w:gridCol w:w="4918"/>
                      </w:tblGrid>
                      <w:tr w:rsidR="00EC491A">
                        <w:trPr>
                          <w:trHeight w:val="556"/>
                        </w:trPr>
                        <w:tc>
                          <w:tcPr>
                            <w:tcW w:w="4580" w:type="dxa"/>
                            <w:tcBorders>
                              <w:left w:val="single" w:sz="48" w:space="0" w:color="2E74B5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8430B9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教育经历</w:t>
                            </w:r>
                          </w:p>
                          <w:p w:rsidR="00EC491A" w:rsidRDefault="008430B9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Education Background</w:t>
                            </w:r>
                          </w:p>
                        </w:tc>
                        <w:tc>
                          <w:tcPr>
                            <w:tcW w:w="4918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8430B9">
                      <w:pPr>
                        <w:spacing w:line="360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2011.9至2015.7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电子信息工程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学士学位</w:t>
                      </w:r>
                    </w:p>
                    <w:p w:rsidR="00EC491A" w:rsidRDefault="008430B9">
                      <w:pPr>
                        <w:spacing w:line="360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2013.9至2015.7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英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语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辅修专业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A3DA44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674"/>
                        <w:gridCol w:w="4824"/>
                      </w:tblGrid>
                      <w:tr w:rsidR="00EC491A">
                        <w:trPr>
                          <w:trHeight w:val="522"/>
                        </w:trPr>
                        <w:tc>
                          <w:tcPr>
                            <w:tcW w:w="4674" w:type="dxa"/>
                            <w:tcBorders>
                              <w:left w:val="single" w:sz="48" w:space="0" w:color="8EAADB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8430B9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实践经历</w:t>
                            </w:r>
                          </w:p>
                          <w:p w:rsidR="00EC491A" w:rsidRDefault="008430B9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Calibri" w:hAnsi="Calibri" w:cs="Arial" w:hint="eastAsia"/>
                                <w:color w:val="1F3864"/>
                                <w:sz w:val="22"/>
                                <w:szCs w:val="21"/>
                              </w:rPr>
                              <w:t>roject Experience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8430B9">
                      <w:pPr>
                        <w:spacing w:line="276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2013.9至2014.2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xx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信息技术有限公司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技术支持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PCB制图：独立设计PROTEL电路原理图及PCB板，绘制层次原理图。熟练应用PROTEL软件及AUTOCAD等软件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  <w:t>熟练测试电路板：如232、PCM、以太网、2M、网管等，修改电路的一些简单错误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  <w:t>网管：利用C和汇编(89C51)编写简单的程序</w:t>
                      </w:r>
                    </w:p>
                    <w:p w:rsidR="00EC491A" w:rsidRDefault="008430B9">
                      <w:pPr>
                        <w:spacing w:beforeLines="50" w:before="156" w:line="276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2011.9至2013.9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xx电子科技有限公司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技术员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熟练使用Auto CAD/protel 99/office等相关设计软件；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熟悉制作样机，协助调试，制作BOM，熟悉使用负载机，调压器等仪器设备；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学习阅读电源设计的相关书籍，提升理论知识：熟悉开关电源升压降压原理及多种电源拓扑结构，有较强的电路分析能力；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懂开关电源电路原理图，有扎实的模电、数电、自动控制理论基础知识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以出色的动手能力，协助专案工程师制作8台1000W样品，独立制作6台160W样品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CAEF38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060"/>
                        <w:gridCol w:w="5438"/>
                      </w:tblGrid>
                      <w:tr w:rsidR="00EC491A">
                        <w:trPr>
                          <w:trHeight w:val="522"/>
                        </w:trPr>
                        <w:tc>
                          <w:tcPr>
                            <w:tcW w:w="4060" w:type="dxa"/>
                            <w:tcBorders>
                              <w:left w:val="single" w:sz="48" w:space="0" w:color="9CC2E5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8430B9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个人技能</w:t>
                            </w:r>
                          </w:p>
                          <w:p w:rsidR="00EC491A" w:rsidRDefault="008430B9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 w:hint="eastAsia"/>
                                <w:color w:val="1F3864"/>
                                <w:sz w:val="22"/>
                                <w:szCs w:val="21"/>
                              </w:rPr>
                              <w:t>Personal</w:t>
                            </w: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 xml:space="preserve"> Skills</w:t>
                            </w:r>
                          </w:p>
                        </w:tc>
                        <w:tc>
                          <w:tcPr>
                            <w:tcW w:w="5438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8430B9">
                      <w:pPr>
                        <w:numPr>
                          <w:ilvl w:val="0"/>
                          <w:numId w:val="2"/>
                        </w:numPr>
                        <w:spacing w:line="300" w:lineRule="auto"/>
                        <w:ind w:left="425" w:hanging="198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英语技能：大学英语6级（CET-6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）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通过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2"/>
                        </w:numPr>
                        <w:spacing w:line="300" w:lineRule="auto"/>
                        <w:ind w:left="425" w:hanging="198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IT技能：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计算机等级考试3级（数据库）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通过</w:t>
                      </w:r>
                    </w:p>
                    <w:p w:rsidR="00EC491A" w:rsidRDefault="008430B9">
                      <w:pPr>
                        <w:numPr>
                          <w:ilvl w:val="0"/>
                          <w:numId w:val="2"/>
                        </w:numPr>
                        <w:spacing w:line="300" w:lineRule="auto"/>
                        <w:ind w:left="425" w:hanging="198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MS Office办公套件、Photoshop, Dreamweaver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熟练使用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FFD52E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73"/>
                        <w:gridCol w:w="5225"/>
                      </w:tblGrid>
                      <w:tr w:rsidR="00EC491A">
                        <w:trPr>
                          <w:trHeight w:val="522"/>
                        </w:trPr>
                        <w:tc>
                          <w:tcPr>
                            <w:tcW w:w="4273" w:type="dxa"/>
                            <w:tcBorders>
                              <w:left w:val="single" w:sz="48" w:space="0" w:color="BDD6EE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8430B9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个人荣誉</w:t>
                            </w:r>
                          </w:p>
                          <w:p w:rsidR="00EC491A" w:rsidRDefault="008430B9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Calibri" w:hAnsi="Calibri" w:cs="Arial" w:hint="eastAsia"/>
                                <w:color w:val="1F3864"/>
                                <w:sz w:val="22"/>
                                <w:szCs w:val="21"/>
                              </w:rPr>
                              <w:t>ersonal Honor</w:t>
                            </w:r>
                          </w:p>
                        </w:tc>
                        <w:tc>
                          <w:tcPr>
                            <w:tcW w:w="5225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8430B9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276" w:lineRule="auto"/>
                        <w:ind w:firstLineChars="0" w:hanging="210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市优秀毕业生（TOP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0.05%）</w:t>
                      </w:r>
                    </w:p>
                    <w:p w:rsidR="00EC491A" w:rsidRDefault="008430B9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276" w:lineRule="auto"/>
                        <w:ind w:firstLineChars="0" w:hanging="210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若要添加项目，点击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项目标题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左上方的十字标，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复制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，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粘贴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在此行最后。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C491A">
      <w:headerReference w:type="first" r:id="rId12"/>
      <w:pgSz w:w="11906" w:h="16838"/>
      <w:pgMar w:top="558" w:right="1080" w:bottom="290" w:left="108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19A" w:rsidRDefault="0022219A">
      <w:r>
        <w:separator/>
      </w:r>
    </w:p>
  </w:endnote>
  <w:endnote w:type="continuationSeparator" w:id="0">
    <w:p w:rsidR="0022219A" w:rsidRDefault="00222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19A" w:rsidRDefault="0022219A">
      <w:r>
        <w:separator/>
      </w:r>
    </w:p>
  </w:footnote>
  <w:footnote w:type="continuationSeparator" w:id="0">
    <w:p w:rsidR="0022219A" w:rsidRDefault="002221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91A" w:rsidRDefault="008430B9">
    <w:pPr>
      <w:pStyle w:val="a4"/>
      <w:pBdr>
        <w:bottom w:val="none" w:sz="0" w:space="1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-696686</wp:posOffset>
          </wp:positionH>
          <wp:positionV relativeFrom="paragraph">
            <wp:posOffset>-530860</wp:posOffset>
          </wp:positionV>
          <wp:extent cx="7553325" cy="2315210"/>
          <wp:effectExtent l="0" t="0" r="0" b="0"/>
          <wp:wrapNone/>
          <wp:docPr id="2" name="图片 2" descr="浅色方格背景矢量素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浅色方格背景矢量素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895"/>
                  <a:stretch>
                    <a:fillRect/>
                  </a:stretch>
                </pic:blipFill>
                <pic:spPr>
                  <a:xfrm>
                    <a:off x="0" y="0"/>
                    <a:ext cx="7553325" cy="2315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675BF"/>
    <w:multiLevelType w:val="multilevel"/>
    <w:tmpl w:val="0C0675B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12920F8"/>
    <w:multiLevelType w:val="multilevel"/>
    <w:tmpl w:val="312920F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D552569"/>
    <w:multiLevelType w:val="multilevel"/>
    <w:tmpl w:val="3D552569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5825"/>
    <w:rsid w:val="00022DBE"/>
    <w:rsid w:val="000551AF"/>
    <w:rsid w:val="000C40D3"/>
    <w:rsid w:val="000D4309"/>
    <w:rsid w:val="00155D42"/>
    <w:rsid w:val="00157972"/>
    <w:rsid w:val="001660D3"/>
    <w:rsid w:val="00172A27"/>
    <w:rsid w:val="00186D69"/>
    <w:rsid w:val="00206DF1"/>
    <w:rsid w:val="0021794D"/>
    <w:rsid w:val="0022219A"/>
    <w:rsid w:val="00223F55"/>
    <w:rsid w:val="002871DB"/>
    <w:rsid w:val="0029432B"/>
    <w:rsid w:val="002B3F75"/>
    <w:rsid w:val="00346998"/>
    <w:rsid w:val="00372C35"/>
    <w:rsid w:val="003A15EF"/>
    <w:rsid w:val="003A6206"/>
    <w:rsid w:val="003D0E90"/>
    <w:rsid w:val="003D1684"/>
    <w:rsid w:val="00416FDE"/>
    <w:rsid w:val="00470C72"/>
    <w:rsid w:val="00477A1E"/>
    <w:rsid w:val="00484DF6"/>
    <w:rsid w:val="00497767"/>
    <w:rsid w:val="004F06F2"/>
    <w:rsid w:val="00515720"/>
    <w:rsid w:val="005A75C5"/>
    <w:rsid w:val="00615950"/>
    <w:rsid w:val="00655395"/>
    <w:rsid w:val="00660E9E"/>
    <w:rsid w:val="00674FE7"/>
    <w:rsid w:val="00675311"/>
    <w:rsid w:val="006A3228"/>
    <w:rsid w:val="006A5BFD"/>
    <w:rsid w:val="006B66D9"/>
    <w:rsid w:val="006D19EF"/>
    <w:rsid w:val="006D232D"/>
    <w:rsid w:val="006D69BC"/>
    <w:rsid w:val="006E2428"/>
    <w:rsid w:val="00724C8F"/>
    <w:rsid w:val="00776412"/>
    <w:rsid w:val="00825094"/>
    <w:rsid w:val="008430B9"/>
    <w:rsid w:val="0086319B"/>
    <w:rsid w:val="00883915"/>
    <w:rsid w:val="008A568A"/>
    <w:rsid w:val="008D652E"/>
    <w:rsid w:val="008E28E3"/>
    <w:rsid w:val="00910079"/>
    <w:rsid w:val="00916CE8"/>
    <w:rsid w:val="00930BBA"/>
    <w:rsid w:val="00964F6C"/>
    <w:rsid w:val="00A30EDE"/>
    <w:rsid w:val="00A5541F"/>
    <w:rsid w:val="00B956C2"/>
    <w:rsid w:val="00BB4FEF"/>
    <w:rsid w:val="00C02317"/>
    <w:rsid w:val="00C521A8"/>
    <w:rsid w:val="00C73396"/>
    <w:rsid w:val="00C927D1"/>
    <w:rsid w:val="00D1520B"/>
    <w:rsid w:val="00D359FD"/>
    <w:rsid w:val="00D62179"/>
    <w:rsid w:val="00DA1FB0"/>
    <w:rsid w:val="00DF1022"/>
    <w:rsid w:val="00DF24F5"/>
    <w:rsid w:val="00E22EFC"/>
    <w:rsid w:val="00E24618"/>
    <w:rsid w:val="00E33EC7"/>
    <w:rsid w:val="00E50ED7"/>
    <w:rsid w:val="00E57C08"/>
    <w:rsid w:val="00E82E6C"/>
    <w:rsid w:val="00EC491A"/>
    <w:rsid w:val="00ED6D6D"/>
    <w:rsid w:val="00ED7E63"/>
    <w:rsid w:val="00F33CA6"/>
    <w:rsid w:val="00F57D60"/>
    <w:rsid w:val="291A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7065B949-6C00-4022-B284-24157762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7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pPr>
      <w:ind w:firstLineChars="200" w:firstLine="420"/>
    </w:p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123@yjbys.co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123@yjbys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31616;&#21382;\1.%2070&#20221;&#31616;&#21382;&#27169;&#26495;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CE9BDB-9E97-4772-8692-987C51BC4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2015-10-28T06:12:00Z</cp:lastPrinted>
  <dcterms:created xsi:type="dcterms:W3CDTF">2017-07-14T01:27:00Z</dcterms:created>
  <dcterms:modified xsi:type="dcterms:W3CDTF">2017-08-12T06:30:00Z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