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bookmarkStart w:id="0" w:name="_GoBack"/>
    <w:bookmarkEnd w:id="0"/>
    <w:p w:rsidR="00EC491A" w:rsidRDefault="007F16C7">
      <w:pPr>
        <w:widowControl/>
        <w:jc w:val="left"/>
        <w:rPr>
          <w:rFonts w:ascii="微软雅黑" w:eastAsia="微软雅黑" w:hAnsi="微软雅黑" w:cs="黑体"/>
          <w:color w:val="262626"/>
          <w:sz w:val="18"/>
        </w:rPr>
      </w:pPr>
      <w:r>
        <w:rPr>
          <w:rFonts w:ascii="微软雅黑" w:eastAsia="微软雅黑" w:hAnsi="微软雅黑" w:cs="黑体" w:hint="eastAsia"/>
          <w:noProof/>
          <w:color w:val="262626"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8322E1" wp14:editId="09DDF70C">
                <wp:simplePos x="0" y="0"/>
                <wp:positionH relativeFrom="column">
                  <wp:posOffset>98425</wp:posOffset>
                </wp:positionH>
                <wp:positionV relativeFrom="paragraph">
                  <wp:posOffset>3804123</wp:posOffset>
                </wp:positionV>
                <wp:extent cx="95250" cy="424815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42481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86B4B1" id="矩形 3" o:spid="_x0000_s1026" style="position:absolute;left:0;text-align:left;margin-left:7.75pt;margin-top:299.55pt;width:7.5pt;height:33.4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" fillcolor="#92d050" stroked="f" strokeweight="1pt"/>
            </w:pict>
          </mc:Fallback>
        </mc:AlternateContent>
      </w:r>
      <w:r>
        <w:rPr>
          <w:rFonts w:ascii="微软雅黑" w:eastAsia="微软雅黑" w:hAnsi="微软雅黑" w:cs="黑体" w:hint="eastAsia"/>
          <w:noProof/>
          <w:color w:val="262626"/>
          <w:sz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46678" wp14:editId="680BBC2B">
                <wp:simplePos x="0" y="0"/>
                <wp:positionH relativeFrom="leftMargin">
                  <wp:posOffset>781050</wp:posOffset>
                </wp:positionH>
                <wp:positionV relativeFrom="paragraph">
                  <wp:posOffset>8194837</wp:posOffset>
                </wp:positionV>
                <wp:extent cx="95560" cy="425302"/>
                <wp:effectExtent l="0" t="0" r="0" b="0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60" cy="42530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0611BE" id="矩形 43" o:spid="_x0000_s1026" style="position:absolute;left:0;text-align:left;margin-left:61.5pt;margin-top:645.25pt;width:7.5pt;height:33.5pt;z-index:2516654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" fillcolor="#c5e0b3 [1305]" stroked="f" strokeweight="1pt"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 w:cs="黑体" w:hint="eastAsia"/>
          <w:noProof/>
          <w:color w:val="262626"/>
          <w:sz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3EAEC4" wp14:editId="70C35351">
                <wp:simplePos x="0" y="0"/>
                <wp:positionH relativeFrom="column">
                  <wp:posOffset>115142</wp:posOffset>
                </wp:positionH>
                <wp:positionV relativeFrom="paragraph">
                  <wp:posOffset>7029775</wp:posOffset>
                </wp:positionV>
                <wp:extent cx="95560" cy="425302"/>
                <wp:effectExtent l="0" t="0" r="0" b="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60" cy="42530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747EBE1" id="矩形 40" o:spid="_x0000_s1026" style="position:absolute;left:0;text-align:left;margin-left:9.05pt;margin-top:553.55pt;width:7.5pt;height:33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" fillcolor="#a8d08d [1945]" stroked="f" strokeweight="1pt"/>
            </w:pict>
          </mc:Fallback>
        </mc:AlternateContent>
      </w:r>
      <w:r>
        <w:rPr>
          <w:rFonts w:ascii="微软雅黑" w:eastAsia="微软雅黑" w:hAnsi="微软雅黑" w:cs="黑体" w:hint="eastAsia"/>
          <w:noProof/>
          <w:color w:val="262626"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B8DBF9" wp14:editId="31DBAB5C">
                <wp:simplePos x="0" y="0"/>
                <wp:positionH relativeFrom="column">
                  <wp:posOffset>100330</wp:posOffset>
                </wp:positionH>
                <wp:positionV relativeFrom="paragraph">
                  <wp:posOffset>2784002</wp:posOffset>
                </wp:positionV>
                <wp:extent cx="95560" cy="425302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60" cy="425302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82DD541" id="矩形 1" o:spid="_x0000_s1026" style="position:absolute;left:0;text-align:left;margin-left:7.9pt;margin-top:219.2pt;width:7.5pt;height:33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" fillcolor="#00b050" stroked="f" strokeweight="1pt"/>
            </w:pict>
          </mc:Fallback>
        </mc:AlternateContent>
      </w:r>
      <w:r w:rsidR="00E162E1">
        <w:rPr>
          <w:rFonts w:ascii="微软雅黑" w:eastAsia="微软雅黑" w:hAnsi="微软雅黑" w:cs="黑体" w:hint="eastAsia"/>
          <w:noProof/>
          <w:color w:val="262626"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-126365</wp:posOffset>
                </wp:positionV>
                <wp:extent cx="6134100" cy="95275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9527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8"/>
                              <w:tblW w:w="949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7"/>
                              <w:gridCol w:w="2199"/>
                              <w:gridCol w:w="2806"/>
                              <w:gridCol w:w="126"/>
                            </w:tblGrid>
                            <w:tr w:rsidR="00EC491A" w:rsidTr="007F16C7">
                              <w:trPr>
                                <w:gridAfter w:val="1"/>
                                <w:wAfter w:w="66" w:type="dxa"/>
                                <w:trHeight w:val="3408"/>
                              </w:trPr>
                              <w:tc>
                                <w:tcPr>
                                  <w:tcW w:w="6566" w:type="dxa"/>
                                  <w:gridSpan w:val="2"/>
                                </w:tcPr>
                                <w:p w:rsidR="00EC491A" w:rsidRDefault="00E162E1">
                                  <w:pPr>
                                    <w:jc w:val="left"/>
                                    <w:rPr>
                                      <w:rFonts w:ascii="微软雅黑" w:eastAsia="微软雅黑" w:hAnsi="微软雅黑" w:cs="Arial"/>
                                      <w:b/>
                                      <w:color w:val="1F3864"/>
                                      <w:sz w:val="4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/>
                                      <w:color w:val="262626"/>
                                      <w:sz w:val="18"/>
                                    </w:rPr>
                                    <w:br w:type="page"/>
                                  </w:r>
                                  <w:r w:rsidR="00C872D0">
                                    <w:rPr>
                                      <w:rFonts w:ascii="微软雅黑" w:eastAsia="微软雅黑" w:hAnsi="微软雅黑" w:cs="Arial"/>
                                      <w:b/>
                                      <w:color w:val="70AD47" w:themeColor="accent6"/>
                                      <w:sz w:val="48"/>
                                      <w:szCs w:val="28"/>
                                    </w:rPr>
                                    <w:t>Y</w:t>
                                  </w:r>
                                  <w:r w:rsidR="00C872D0">
                                    <w:rPr>
                                      <w:rFonts w:ascii="微软雅黑" w:eastAsia="微软雅黑" w:hAnsi="微软雅黑" w:cs="Arial" w:hint="eastAsia"/>
                                      <w:b/>
                                      <w:color w:val="70AD47" w:themeColor="accent6"/>
                                      <w:sz w:val="48"/>
                                      <w:szCs w:val="28"/>
                                    </w:rPr>
                                    <w:t>jbys</w:t>
                                  </w:r>
                                </w:p>
                                <w:p w:rsidR="00EC491A" w:rsidRDefault="00E162E1">
                                  <w:pPr>
                                    <w:spacing w:line="360" w:lineRule="auto"/>
                                    <w:jc w:val="left"/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 xml:space="preserve">MOBILE 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  <w:t>: (+86) 123-4567-8978</w:t>
                                  </w:r>
                                </w:p>
                                <w:p w:rsidR="00EC491A" w:rsidRDefault="00E162E1">
                                  <w:pPr>
                                    <w:widowControl/>
                                    <w:jc w:val="left"/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>E-MAIL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  <w:t>：</w:t>
                                  </w:r>
                                  <w:hyperlink r:id="rId9" w:history="1">
                                    <w:r w:rsidR="00C872D0" w:rsidRPr="0062609C">
                                      <w:rPr>
                                        <w:rStyle w:val="a6"/>
                                      </w:rPr>
                                      <w:t>jianli@yjbys.com</w:t>
                                    </w:r>
                                  </w:hyperlink>
                                </w:p>
                                <w:p w:rsidR="00EC491A" w:rsidRDefault="00E162E1">
                                  <w:pPr>
                                    <w:widowControl/>
                                    <w:jc w:val="left"/>
                                    <w:rPr>
                                      <w:rFonts w:ascii="Calibri" w:hAnsi="Calibri" w:cs="Arial"/>
                                      <w:color w:val="1F3864"/>
                                      <w:sz w:val="2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1F3864"/>
                                      <w:sz w:val="24"/>
                                      <w:szCs w:val="21"/>
                                    </w:rPr>
                                    <w:t>ddress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  <w:t>：北京市海淀区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1F3864"/>
                                      <w:sz w:val="24"/>
                                      <w:szCs w:val="21"/>
                                    </w:rPr>
                                    <w:t>清华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  <w:t>科技园D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1F3864"/>
                                      <w:sz w:val="24"/>
                                      <w:szCs w:val="21"/>
                                    </w:rPr>
                                    <w:t>座</w:t>
                                  </w:r>
                                </w:p>
                              </w:tc>
                              <w:tc>
                                <w:tcPr>
                                  <w:tcW w:w="2806" w:type="dxa"/>
                                </w:tcPr>
                                <w:p w:rsidR="00EC491A" w:rsidRDefault="00E162E1">
                                  <w:pPr>
                                    <w:widowControl/>
                                    <w:jc w:val="right"/>
                                    <w:rPr>
                                      <w:rFonts w:ascii="微软雅黑" w:eastAsia="微软雅黑" w:hAnsi="微软雅黑"/>
                                      <w:b/>
                                      <w:color w:val="1F3864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noProof/>
                                      <w:color w:val="1F3864"/>
                                      <w:sz w:val="24"/>
                                    </w:rPr>
                                    <w:drawing>
                                      <wp:inline distT="0" distB="0" distL="0" distR="0">
                                        <wp:extent cx="1375854" cy="1595990"/>
                                        <wp:effectExtent l="0" t="0" r="0" b="4445"/>
                                        <wp:docPr id="39" name="图片 3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图片 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75854" cy="15959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EC491A" w:rsidRDefault="00E162E1">
                                  <w:pPr>
                                    <w:widowControl/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 w:cs="黑体"/>
                                      <w:color w:val="262626"/>
                                      <w:sz w:val="18"/>
                                    </w:rPr>
                                  </w:pPr>
                                  <w:r w:rsidRPr="007F16C7">
                                    <w:rPr>
                                      <w:rFonts w:ascii="微软雅黑" w:eastAsia="微软雅黑" w:hAnsi="微软雅黑"/>
                                      <w:b/>
                                      <w:color w:val="92D050"/>
                                      <w:sz w:val="24"/>
                                    </w:rPr>
                                    <w:t>求职目标：电子工程师</w:t>
                                  </w:r>
                                </w:p>
                              </w:tc>
                            </w:tr>
                            <w:tr w:rsidR="00EC491A" w:rsidTr="007F16C7">
                              <w:trPr>
                                <w:trHeight w:val="573"/>
                              </w:trPr>
                              <w:tc>
                                <w:tcPr>
                                  <w:tcW w:w="4367" w:type="dxa"/>
                                </w:tcPr>
                                <w:p w:rsidR="00EC491A" w:rsidRDefault="00E162E1">
                                  <w:pPr>
                                    <w:snapToGrid w:val="0"/>
                                    <w:rPr>
                                      <w:rFonts w:ascii="微软雅黑" w:eastAsia="微软雅黑" w:hAnsi="微软雅黑" w:cs="黑体"/>
                                      <w:sz w:val="2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 w:hint="eastAsia"/>
                                      <w:sz w:val="22"/>
                                      <w:szCs w:val="22"/>
                                    </w:rPr>
                                    <w:t>个人信息</w:t>
                                  </w:r>
                                </w:p>
                                <w:p w:rsidR="00EC491A" w:rsidRDefault="00E162E1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ascii="Calibri" w:hAnsi="Calibri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>Personal Information</w:t>
                                  </w:r>
                                </w:p>
                              </w:tc>
                              <w:tc>
                                <w:tcPr>
                                  <w:tcW w:w="5131" w:type="dxa"/>
                                  <w:gridSpan w:val="3"/>
                                </w:tcPr>
                                <w:p w:rsidR="00EC491A" w:rsidRDefault="00EC491A">
                                  <w:pPr>
                                    <w:widowControl/>
                                    <w:jc w:val="left"/>
                                  </w:pPr>
                                </w:p>
                                <w:p w:rsidR="00EC491A" w:rsidRDefault="00EC491A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EC491A" w:rsidRDefault="00E162E1">
                            <w:pPr>
                              <w:spacing w:line="360" w:lineRule="auto"/>
                            </w:pPr>
                            <w:r>
                              <w:t>民族：</w:t>
                            </w:r>
                            <w:r>
                              <w:rPr>
                                <w:rFonts w:hint="eastAsia"/>
                              </w:rPr>
                              <w:t>汉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籍贯</w:t>
                            </w:r>
                            <w:r w:rsidR="007F16C7">
                              <w:rPr>
                                <w:rFonts w:hint="eastAsia"/>
                              </w:rPr>
                              <w:t>v</w:t>
                            </w:r>
                            <w:r w:rsidR="007F16C7">
                              <w:t>v</w:t>
                            </w:r>
                            <w: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北京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性别</w:t>
                            </w:r>
                            <w: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女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年龄</w:t>
                            </w:r>
                            <w:r>
                              <w:t xml:space="preserve"> 22</w:t>
                            </w:r>
                          </w:p>
                          <w:tbl>
                            <w:tblPr>
                              <w:tblW w:w="9498" w:type="dxa"/>
                              <w:tblInd w:w="-60" w:type="dxa"/>
                              <w:tblBorders>
                                <w:left w:val="single" w:sz="48" w:space="0" w:color="85BD24"/>
                              </w:tblBorders>
                              <w:shd w:val="clear" w:color="auto" w:fill="EFF5E5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80"/>
                              <w:gridCol w:w="4918"/>
                            </w:tblGrid>
                            <w:tr w:rsidR="00EC491A">
                              <w:trPr>
                                <w:trHeight w:val="556"/>
                              </w:trPr>
                              <w:tc>
                                <w:tcPr>
                                  <w:tcW w:w="4580" w:type="dxa"/>
                                  <w:tcBorders>
                                    <w:left w:val="single" w:sz="48" w:space="0" w:color="2E74B5"/>
                                    <w:righ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162E1">
                                  <w:pPr>
                                    <w:snapToGrid w:val="0"/>
                                    <w:rPr>
                                      <w:rFonts w:ascii="微软雅黑" w:eastAsia="微软雅黑" w:hAnsi="微软雅黑" w:cs="黑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 w:hint="eastAsia"/>
                                      <w:sz w:val="22"/>
                                      <w:szCs w:val="22"/>
                                    </w:rPr>
                                    <w:t>教育经历</w:t>
                                  </w:r>
                                </w:p>
                                <w:p w:rsidR="00EC491A" w:rsidRDefault="00E162E1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ascii="Calibri" w:hAnsi="Calibri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>Education Background</w:t>
                                  </w:r>
                                </w:p>
                              </w:tc>
                              <w:tc>
                                <w:tcPr>
                                  <w:tcW w:w="4918" w:type="dxa"/>
                                  <w:tcBorders>
                                    <w:lef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C491A">
                                  <w:pPr>
                                    <w:widowControl/>
                                    <w:jc w:val="left"/>
                                  </w:pPr>
                                </w:p>
                                <w:p w:rsidR="00EC491A" w:rsidRDefault="00EC491A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EC491A" w:rsidRDefault="00E162E1">
                            <w:pPr>
                              <w:spacing w:line="360" w:lineRule="auto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2011.9至2015.7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电子信息工程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学士学位</w:t>
                            </w:r>
                          </w:p>
                          <w:p w:rsidR="00EC491A" w:rsidRDefault="00E162E1">
                            <w:pPr>
                              <w:spacing w:line="360" w:lineRule="auto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2013.9至2015.7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英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语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  <w:t>辅修专业</w:t>
                            </w:r>
                          </w:p>
                          <w:tbl>
                            <w:tblPr>
                              <w:tblW w:w="9498" w:type="dxa"/>
                              <w:tblInd w:w="-60" w:type="dxa"/>
                              <w:tblBorders>
                                <w:left w:val="single" w:sz="48" w:space="0" w:color="A3DA44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674"/>
                              <w:gridCol w:w="4824"/>
                            </w:tblGrid>
                            <w:tr w:rsidR="00EC491A">
                              <w:trPr>
                                <w:trHeight w:val="522"/>
                              </w:trPr>
                              <w:tc>
                                <w:tcPr>
                                  <w:tcW w:w="4674" w:type="dxa"/>
                                  <w:tcBorders>
                                    <w:left w:val="single" w:sz="48" w:space="0" w:color="8EAADB"/>
                                    <w:righ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162E1">
                                  <w:pPr>
                                    <w:snapToGrid w:val="0"/>
                                    <w:rPr>
                                      <w:rFonts w:ascii="微软雅黑" w:eastAsia="微软雅黑" w:hAnsi="微软雅黑" w:cs="黑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 w:hint="eastAsia"/>
                                      <w:sz w:val="22"/>
                                      <w:szCs w:val="22"/>
                                    </w:rPr>
                                    <w:t>实践经历</w:t>
                                  </w:r>
                                </w:p>
                                <w:p w:rsidR="00EC491A" w:rsidRDefault="00E162E1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ascii="Calibri" w:hAnsi="Calibri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Arial" w:hint="eastAsia"/>
                                      <w:color w:val="1F3864"/>
                                      <w:sz w:val="22"/>
                                      <w:szCs w:val="21"/>
                                    </w:rPr>
                                    <w:t>roject Experience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lef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C491A">
                                  <w:pPr>
                                    <w:widowControl/>
                                    <w:jc w:val="left"/>
                                  </w:pPr>
                                </w:p>
                                <w:p w:rsidR="00EC491A" w:rsidRDefault="00EC491A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EC491A" w:rsidRDefault="00E162E1">
                            <w:pPr>
                              <w:spacing w:line="276" w:lineRule="auto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2013.9至2014.2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信息技术有限公司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  <w:t>技术支持</w:t>
                            </w:r>
                          </w:p>
                          <w:p w:rsidR="00EC491A" w:rsidRDefault="00E162E1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PCB制图：独立设计PROTEL电路原理图及PCB板，绘制层次原理图。熟练应用PROTEL软件及AUTOCAD等软件</w:t>
                            </w:r>
                          </w:p>
                          <w:p w:rsidR="00EC491A" w:rsidRDefault="00E162E1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  <w:t>熟练测试电路板：如232、PCM、以太网、2M、网管等，修改电路的一些简单错误</w:t>
                            </w:r>
                          </w:p>
                          <w:p w:rsidR="00EC491A" w:rsidRDefault="00E162E1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  <w:t>网管：利用C和汇编(89C51)编写简单的程序</w:t>
                            </w:r>
                          </w:p>
                          <w:p w:rsidR="00EC491A" w:rsidRDefault="00E162E1">
                            <w:pPr>
                              <w:spacing w:beforeLines="50" w:before="156" w:line="276" w:lineRule="auto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2011.9至2013.9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xx电子科技有限公司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  <w:t>技术员</w:t>
                            </w:r>
                          </w:p>
                          <w:p w:rsidR="00EC491A" w:rsidRDefault="00E162E1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熟练使用Auto CAD/protel 99/office等相关设计软件；</w:t>
                            </w:r>
                          </w:p>
                          <w:p w:rsidR="00EC491A" w:rsidRDefault="00E162E1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熟悉制作样机，协助调试，制作BOM，熟悉使用负载机，调压器等仪器设备；</w:t>
                            </w:r>
                          </w:p>
                          <w:p w:rsidR="00EC491A" w:rsidRDefault="00E162E1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学习阅读电源设计的相关书籍，提升理论知识：熟悉开关电源升压降压原理及多种电源拓扑结构，有较强的电路分析能力；</w:t>
                            </w:r>
                          </w:p>
                          <w:p w:rsidR="00EC491A" w:rsidRDefault="00E162E1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懂开关电源电路原理图，有扎实的模电、数电、自动控制理论基础知识</w:t>
                            </w:r>
                          </w:p>
                          <w:p w:rsidR="00EC491A" w:rsidRDefault="00E162E1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以出色的动手能力，协助专案工程师制作8台1000W样品，独立制作6台160W样品</w:t>
                            </w:r>
                          </w:p>
                          <w:tbl>
                            <w:tblPr>
                              <w:tblW w:w="9498" w:type="dxa"/>
                              <w:tblInd w:w="-60" w:type="dxa"/>
                              <w:tblBorders>
                                <w:left w:val="single" w:sz="48" w:space="0" w:color="CAEF38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060"/>
                              <w:gridCol w:w="5438"/>
                            </w:tblGrid>
                            <w:tr w:rsidR="00EC491A">
                              <w:trPr>
                                <w:trHeight w:val="522"/>
                              </w:trPr>
                              <w:tc>
                                <w:tcPr>
                                  <w:tcW w:w="4060" w:type="dxa"/>
                                  <w:tcBorders>
                                    <w:left w:val="single" w:sz="48" w:space="0" w:color="9CC2E5"/>
                                    <w:righ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162E1">
                                  <w:pPr>
                                    <w:snapToGrid w:val="0"/>
                                    <w:rPr>
                                      <w:rFonts w:ascii="微软雅黑" w:eastAsia="微软雅黑" w:hAnsi="微软雅黑" w:cs="黑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 w:hint="eastAsia"/>
                                      <w:sz w:val="22"/>
                                      <w:szCs w:val="22"/>
                                    </w:rPr>
                                    <w:t>个人技能</w:t>
                                  </w:r>
                                </w:p>
                                <w:p w:rsidR="00EC491A" w:rsidRDefault="00E162E1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ascii="Calibri" w:hAnsi="Calibri" w:cs="Arial" w:hint="eastAsia"/>
                                      <w:color w:val="1F3864"/>
                                      <w:sz w:val="22"/>
                                      <w:szCs w:val="21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Calibri" w:hAnsi="Calibri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 xml:space="preserve"> Skills</w:t>
                                  </w:r>
                                </w:p>
                              </w:tc>
                              <w:tc>
                                <w:tcPr>
                                  <w:tcW w:w="5438" w:type="dxa"/>
                                  <w:tcBorders>
                                    <w:lef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C491A">
                                  <w:pPr>
                                    <w:widowControl/>
                                    <w:jc w:val="left"/>
                                  </w:pPr>
                                </w:p>
                                <w:p w:rsidR="00EC491A" w:rsidRDefault="00EC491A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EC491A" w:rsidRDefault="00E162E1">
                            <w:pPr>
                              <w:numPr>
                                <w:ilvl w:val="0"/>
                                <w:numId w:val="2"/>
                              </w:numPr>
                              <w:spacing w:line="300" w:lineRule="auto"/>
                              <w:ind w:left="425" w:hanging="198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英语技能：大学英语6级（CET-6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）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通过</w:t>
                            </w:r>
                          </w:p>
                          <w:p w:rsidR="00EC491A" w:rsidRDefault="00E162E1" w:rsidP="007F16C7">
                            <w:pPr>
                              <w:numPr>
                                <w:ilvl w:val="0"/>
                                <w:numId w:val="2"/>
                              </w:numPr>
                              <w:spacing w:line="300" w:lineRule="auto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IT技能：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计算机等级考试3级（数据库）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通过</w:t>
                            </w:r>
                          </w:p>
                          <w:p w:rsidR="00EC491A" w:rsidRDefault="00E162E1">
                            <w:pPr>
                              <w:numPr>
                                <w:ilvl w:val="0"/>
                                <w:numId w:val="2"/>
                              </w:numPr>
                              <w:spacing w:line="300" w:lineRule="auto"/>
                              <w:ind w:left="425" w:hanging="198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MS Office办公套件、Photoshop, Dreamweaver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  <w:t>熟练使用</w:t>
                            </w:r>
                          </w:p>
                          <w:tbl>
                            <w:tblPr>
                              <w:tblW w:w="9498" w:type="dxa"/>
                              <w:tblInd w:w="-60" w:type="dxa"/>
                              <w:tblBorders>
                                <w:left w:val="single" w:sz="48" w:space="0" w:color="FFD52E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73"/>
                              <w:gridCol w:w="5225"/>
                            </w:tblGrid>
                            <w:tr w:rsidR="00EC491A">
                              <w:trPr>
                                <w:trHeight w:val="522"/>
                              </w:trPr>
                              <w:tc>
                                <w:tcPr>
                                  <w:tcW w:w="4273" w:type="dxa"/>
                                  <w:tcBorders>
                                    <w:left w:val="single" w:sz="48" w:space="0" w:color="BDD6EE"/>
                                    <w:righ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162E1">
                                  <w:pPr>
                                    <w:snapToGrid w:val="0"/>
                                    <w:rPr>
                                      <w:rFonts w:ascii="微软雅黑" w:eastAsia="微软雅黑" w:hAnsi="微软雅黑" w:cs="黑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 w:hint="eastAsia"/>
                                      <w:sz w:val="22"/>
                                      <w:szCs w:val="22"/>
                                    </w:rPr>
                                    <w:t>个人荣誉</w:t>
                                  </w:r>
                                </w:p>
                                <w:p w:rsidR="00EC491A" w:rsidRDefault="00E162E1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ascii="Calibri" w:hAnsi="Calibri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Arial" w:hint="eastAsia"/>
                                      <w:color w:val="1F3864"/>
                                      <w:sz w:val="22"/>
                                      <w:szCs w:val="21"/>
                                    </w:rPr>
                                    <w:t>ersonal Honor</w:t>
                                  </w:r>
                                </w:p>
                              </w:tc>
                              <w:tc>
                                <w:tcPr>
                                  <w:tcW w:w="5225" w:type="dxa"/>
                                  <w:tcBorders>
                                    <w:lef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C491A">
                                  <w:pPr>
                                    <w:widowControl/>
                                    <w:jc w:val="left"/>
                                  </w:pPr>
                                </w:p>
                                <w:p w:rsidR="00EC491A" w:rsidRDefault="00EC491A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EC491A" w:rsidRDefault="00E162E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firstLineChars="0" w:hanging="210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市优秀毕业生（TOP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0.05%）</w:t>
                            </w:r>
                          </w:p>
                          <w:p w:rsidR="00EC491A" w:rsidRDefault="00E162E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firstLineChars="0" w:hanging="210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若要添加项目，点击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项目标题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左上方的十字标，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复制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粘贴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在此行最后。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margin-left:4.9pt;margin-top:-9.95pt;width:483pt;height:750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" filled="f" stroked="f">
                <v:textbox>
                  <w:txbxContent>
                    <w:tbl>
                      <w:tblPr>
                        <w:tblStyle w:val="a8"/>
                        <w:tblW w:w="949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7"/>
                        <w:gridCol w:w="2199"/>
                        <w:gridCol w:w="2806"/>
                        <w:gridCol w:w="126"/>
                      </w:tblGrid>
                      <w:tr w:rsidR="00EC491A" w:rsidTr="007F16C7">
                        <w:trPr>
                          <w:gridAfter w:val="1"/>
                          <w:wAfter w:w="66" w:type="dxa"/>
                          <w:trHeight w:val="3408"/>
                        </w:trPr>
                        <w:tc>
                          <w:tcPr>
                            <w:tcW w:w="6566" w:type="dxa"/>
                            <w:gridSpan w:val="2"/>
                          </w:tcPr>
                          <w:p w:rsidR="00EC491A" w:rsidRDefault="00E162E1">
                            <w:pPr>
                              <w:jc w:val="left"/>
                              <w:rPr>
                                <w:rFonts w:ascii="微软雅黑" w:eastAsia="微软雅黑" w:hAnsi="微软雅黑" w:cs="Arial"/>
                                <w:b/>
                                <w:color w:val="1F3864"/>
                                <w:sz w:val="4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br w:type="page"/>
                            </w:r>
                            <w:r w:rsidR="00C872D0">
                              <w:rPr>
                                <w:rFonts w:ascii="微软雅黑" w:eastAsia="微软雅黑" w:hAnsi="微软雅黑" w:cs="Arial"/>
                                <w:b/>
                                <w:color w:val="70AD47" w:themeColor="accent6"/>
                                <w:sz w:val="48"/>
                                <w:szCs w:val="28"/>
                              </w:rPr>
                              <w:t>Y</w:t>
                            </w:r>
                            <w:r w:rsidR="00C872D0">
                              <w:rPr>
                                <w:rFonts w:ascii="微软雅黑" w:eastAsia="微软雅黑" w:hAnsi="微软雅黑" w:cs="Arial" w:hint="eastAsia"/>
                                <w:b/>
                                <w:color w:val="70AD47" w:themeColor="accent6"/>
                                <w:sz w:val="48"/>
                                <w:szCs w:val="28"/>
                              </w:rPr>
                              <w:t>jbys</w:t>
                            </w:r>
                          </w:p>
                          <w:p w:rsidR="00EC491A" w:rsidRDefault="00E162E1">
                            <w:pPr>
                              <w:spacing w:line="360" w:lineRule="auto"/>
                              <w:jc w:val="left"/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2"/>
                                <w:szCs w:val="21"/>
                              </w:rPr>
                              <w:t xml:space="preserve">MOBILE 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  <w:t>: (+86) 123-4567-8978</w:t>
                            </w:r>
                          </w:p>
                          <w:p w:rsidR="00EC491A" w:rsidRDefault="00E162E1">
                            <w:pPr>
                              <w:widowControl/>
                              <w:jc w:val="left"/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2"/>
                                <w:szCs w:val="21"/>
                              </w:rPr>
                              <w:t>E-MAIL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  <w:t>：</w:t>
                            </w:r>
                            <w:hyperlink r:id="rId11" w:history="1">
                              <w:r w:rsidR="00C872D0" w:rsidRPr="0062609C">
                                <w:rPr>
                                  <w:rStyle w:val="a6"/>
                                </w:rPr>
                                <w:t>jianli@yjbys.com</w:t>
                              </w:r>
                            </w:hyperlink>
                          </w:p>
                          <w:p w:rsidR="00EC491A" w:rsidRDefault="00E162E1">
                            <w:pPr>
                              <w:widowControl/>
                              <w:jc w:val="left"/>
                              <w:rPr>
                                <w:rFonts w:ascii="Calibri" w:hAnsi="Calibri" w:cs="Arial"/>
                                <w:color w:val="1F3864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1F3864"/>
                                <w:sz w:val="24"/>
                                <w:szCs w:val="21"/>
                              </w:rPr>
                              <w:t>ddress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  <w:t>：北京市海淀区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1F3864"/>
                                <w:sz w:val="24"/>
                                <w:szCs w:val="21"/>
                              </w:rPr>
                              <w:t>清华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  <w:t>科技园D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1F3864"/>
                                <w:sz w:val="24"/>
                                <w:szCs w:val="21"/>
                              </w:rPr>
                              <w:t>座</w:t>
                            </w:r>
                          </w:p>
                        </w:tc>
                        <w:tc>
                          <w:tcPr>
                            <w:tcW w:w="2806" w:type="dxa"/>
                          </w:tcPr>
                          <w:p w:rsidR="00EC491A" w:rsidRDefault="00E162E1">
                            <w:pPr>
                              <w:widowControl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color w:val="1F386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noProof/>
                                <w:color w:val="1F3864"/>
                                <w:sz w:val="24"/>
                              </w:rPr>
                              <w:drawing>
                                <wp:inline distT="0" distB="0" distL="0" distR="0">
                                  <wp:extent cx="1375854" cy="1595990"/>
                                  <wp:effectExtent l="0" t="0" r="0" b="4445"/>
                                  <wp:docPr id="39" name="图片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5854" cy="15959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C491A" w:rsidRDefault="00E162E1">
                            <w:pPr>
                              <w:widowControl/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 w:rsidRPr="007F16C7">
                              <w:rPr>
                                <w:rFonts w:ascii="微软雅黑" w:eastAsia="微软雅黑" w:hAnsi="微软雅黑"/>
                                <w:b/>
                                <w:color w:val="92D050"/>
                                <w:sz w:val="24"/>
                              </w:rPr>
                              <w:t>求职目标：电子工程师</w:t>
                            </w:r>
                          </w:p>
                        </w:tc>
                      </w:tr>
                      <w:tr w:rsidR="00EC491A" w:rsidTr="007F16C7">
                        <w:trPr>
                          <w:trHeight w:val="573"/>
                        </w:trPr>
                        <w:tc>
                          <w:tcPr>
                            <w:tcW w:w="4367" w:type="dxa"/>
                          </w:tcPr>
                          <w:p w:rsidR="00EC491A" w:rsidRDefault="00E162E1">
                            <w:pPr>
                              <w:snapToGrid w:val="0"/>
                              <w:rPr>
                                <w:rFonts w:ascii="微软雅黑" w:eastAsia="微软雅黑" w:hAnsi="微软雅黑" w:cs="黑体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sz w:val="22"/>
                                <w:szCs w:val="22"/>
                              </w:rPr>
                              <w:t>个人信息</w:t>
                            </w:r>
                          </w:p>
                          <w:p w:rsidR="00EC491A" w:rsidRDefault="00E162E1">
                            <w:pPr>
                              <w:snapToGrid w:val="0"/>
                            </w:pPr>
                            <w:r>
                              <w:rPr>
                                <w:rFonts w:ascii="Calibri" w:hAnsi="Calibri" w:cs="Arial"/>
                                <w:color w:val="1F3864"/>
                                <w:sz w:val="22"/>
                                <w:szCs w:val="21"/>
                              </w:rPr>
                              <w:t>Personal Information</w:t>
                            </w:r>
                          </w:p>
                        </w:tc>
                        <w:tc>
                          <w:tcPr>
                            <w:tcW w:w="5131" w:type="dxa"/>
                            <w:gridSpan w:val="3"/>
                          </w:tcPr>
                          <w:p w:rsidR="00EC491A" w:rsidRDefault="00EC491A">
                            <w:pPr>
                              <w:widowControl/>
                              <w:jc w:val="left"/>
                            </w:pPr>
                          </w:p>
                          <w:p w:rsidR="00EC491A" w:rsidRDefault="00EC491A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EC491A" w:rsidRDefault="00E162E1">
                      <w:pPr>
                        <w:spacing w:line="360" w:lineRule="auto"/>
                      </w:pPr>
                      <w:r>
                        <w:t>民族：</w:t>
                      </w:r>
                      <w:r>
                        <w:rPr>
                          <w:rFonts w:hint="eastAsia"/>
                        </w:rPr>
                        <w:t>汉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Fonts w:hint="eastAsia"/>
                        </w:rPr>
                        <w:t>籍贯</w:t>
                      </w:r>
                      <w:r w:rsidR="007F16C7">
                        <w:rPr>
                          <w:rFonts w:hint="eastAsia"/>
                        </w:rPr>
                        <w:t>v</w:t>
                      </w:r>
                      <w:r w:rsidR="007F16C7">
                        <w:t>v</w:t>
                      </w:r>
                      <w:r>
                        <w:t>：</w:t>
                      </w:r>
                      <w:r>
                        <w:rPr>
                          <w:rFonts w:hint="eastAsia"/>
                        </w:rPr>
                        <w:t>北京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Fonts w:hint="eastAsia"/>
                        </w:rPr>
                        <w:t>性别</w:t>
                      </w:r>
                      <w:r>
                        <w:t>：</w:t>
                      </w:r>
                      <w:r>
                        <w:rPr>
                          <w:rFonts w:hint="eastAsia"/>
                        </w:rPr>
                        <w:t>女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Fonts w:hint="eastAsia"/>
                        </w:rPr>
                        <w:t>年龄</w:t>
                      </w:r>
                      <w:r>
                        <w:t xml:space="preserve"> 22</w:t>
                      </w:r>
                    </w:p>
                    <w:tbl>
                      <w:tblPr>
                        <w:tblW w:w="9498" w:type="dxa"/>
                        <w:tblInd w:w="-60" w:type="dxa"/>
                        <w:tblBorders>
                          <w:left w:val="single" w:sz="48" w:space="0" w:color="85BD24"/>
                        </w:tblBorders>
                        <w:shd w:val="clear" w:color="auto" w:fill="EFF5E5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80"/>
                        <w:gridCol w:w="4918"/>
                      </w:tblGrid>
                      <w:tr w:rsidR="00EC491A">
                        <w:trPr>
                          <w:trHeight w:val="556"/>
                        </w:trPr>
                        <w:tc>
                          <w:tcPr>
                            <w:tcW w:w="4580" w:type="dxa"/>
                            <w:tcBorders>
                              <w:left w:val="single" w:sz="48" w:space="0" w:color="2E74B5"/>
                              <w:righ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162E1">
                            <w:pPr>
                              <w:snapToGrid w:val="0"/>
                              <w:rPr>
                                <w:rFonts w:ascii="微软雅黑" w:eastAsia="微软雅黑" w:hAnsi="微软雅黑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sz w:val="22"/>
                                <w:szCs w:val="22"/>
                              </w:rPr>
                              <w:t>教育经历</w:t>
                            </w:r>
                          </w:p>
                          <w:p w:rsidR="00EC491A" w:rsidRDefault="00E162E1">
                            <w:pPr>
                              <w:snapToGrid w:val="0"/>
                            </w:pPr>
                            <w:r>
                              <w:rPr>
                                <w:rFonts w:ascii="Calibri" w:hAnsi="Calibri" w:cs="Arial"/>
                                <w:color w:val="1F3864"/>
                                <w:sz w:val="22"/>
                                <w:szCs w:val="21"/>
                              </w:rPr>
                              <w:t>Education Background</w:t>
                            </w:r>
                          </w:p>
                        </w:tc>
                        <w:tc>
                          <w:tcPr>
                            <w:tcW w:w="4918" w:type="dxa"/>
                            <w:tcBorders>
                              <w:lef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C491A">
                            <w:pPr>
                              <w:widowControl/>
                              <w:jc w:val="left"/>
                            </w:pPr>
                          </w:p>
                          <w:p w:rsidR="00EC491A" w:rsidRDefault="00EC491A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EC491A" w:rsidRDefault="00E162E1">
                      <w:pPr>
                        <w:spacing w:line="360" w:lineRule="auto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2011.9至2015.7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电子信息工程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学士学位</w:t>
                      </w:r>
                    </w:p>
                    <w:p w:rsidR="00EC491A" w:rsidRDefault="00E162E1">
                      <w:pPr>
                        <w:spacing w:line="360" w:lineRule="auto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2013.9至2015.7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英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语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  <w:t>辅修专业</w:t>
                      </w:r>
                    </w:p>
                    <w:tbl>
                      <w:tblPr>
                        <w:tblW w:w="9498" w:type="dxa"/>
                        <w:tblInd w:w="-60" w:type="dxa"/>
                        <w:tblBorders>
                          <w:left w:val="single" w:sz="48" w:space="0" w:color="A3DA44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674"/>
                        <w:gridCol w:w="4824"/>
                      </w:tblGrid>
                      <w:tr w:rsidR="00EC491A">
                        <w:trPr>
                          <w:trHeight w:val="522"/>
                        </w:trPr>
                        <w:tc>
                          <w:tcPr>
                            <w:tcW w:w="4674" w:type="dxa"/>
                            <w:tcBorders>
                              <w:left w:val="single" w:sz="48" w:space="0" w:color="8EAADB"/>
                              <w:righ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162E1">
                            <w:pPr>
                              <w:snapToGrid w:val="0"/>
                              <w:rPr>
                                <w:rFonts w:ascii="微软雅黑" w:eastAsia="微软雅黑" w:hAnsi="微软雅黑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sz w:val="22"/>
                                <w:szCs w:val="22"/>
                              </w:rPr>
                              <w:t>实践经历</w:t>
                            </w:r>
                          </w:p>
                          <w:p w:rsidR="00EC491A" w:rsidRDefault="00E162E1">
                            <w:pPr>
                              <w:snapToGrid w:val="0"/>
                            </w:pPr>
                            <w:r>
                              <w:rPr>
                                <w:rFonts w:ascii="Calibri" w:hAnsi="Calibri" w:cs="Arial"/>
                                <w:color w:val="1F3864"/>
                                <w:sz w:val="22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Calibri" w:hAnsi="Calibri" w:cs="Arial" w:hint="eastAsia"/>
                                <w:color w:val="1F3864"/>
                                <w:sz w:val="22"/>
                                <w:szCs w:val="21"/>
                              </w:rPr>
                              <w:t>roject Experience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lef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C491A">
                            <w:pPr>
                              <w:widowControl/>
                              <w:jc w:val="left"/>
                            </w:pPr>
                          </w:p>
                          <w:p w:rsidR="00EC491A" w:rsidRDefault="00EC491A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EC491A" w:rsidRDefault="00E162E1">
                      <w:pPr>
                        <w:spacing w:line="276" w:lineRule="auto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2013.9至2014.2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xx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信息技术有限公司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  <w:t>技术支持</w:t>
                      </w:r>
                    </w:p>
                    <w:p w:rsidR="00EC491A" w:rsidRDefault="00E162E1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PCB制图：独立设计PROTEL电路原理图及PCB板，绘制层次原理图。熟练应用PROTEL软件及AUTOCAD等软件</w:t>
                      </w:r>
                    </w:p>
                    <w:p w:rsidR="00EC491A" w:rsidRDefault="00E162E1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  <w:t>熟练测试电路板：如232、PCM、以太网、2M、网管等，修改电路的一些简单错误</w:t>
                      </w:r>
                    </w:p>
                    <w:p w:rsidR="00EC491A" w:rsidRDefault="00E162E1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  <w:t>网管：利用C和汇编(89C51)编写简单的程序</w:t>
                      </w:r>
                    </w:p>
                    <w:p w:rsidR="00EC491A" w:rsidRDefault="00E162E1">
                      <w:pPr>
                        <w:spacing w:beforeLines="50" w:before="156" w:line="276" w:lineRule="auto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2011.9至2013.9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xx电子科技有限公司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  <w:t>技术员</w:t>
                      </w:r>
                    </w:p>
                    <w:p w:rsidR="00EC491A" w:rsidRDefault="00E162E1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熟练使用Auto CAD/protel 99/office等相关设计软件；</w:t>
                      </w:r>
                    </w:p>
                    <w:p w:rsidR="00EC491A" w:rsidRDefault="00E162E1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熟悉制作样机，协助调试，制作BOM，熟悉使用负载机，调压器等仪器设备；</w:t>
                      </w:r>
                    </w:p>
                    <w:p w:rsidR="00EC491A" w:rsidRDefault="00E162E1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学习阅读电源设计的相关书籍，提升理论知识：熟悉开关电源升压降压原理及多种电源拓扑结构，有较强的电路分析能力；</w:t>
                      </w:r>
                    </w:p>
                    <w:p w:rsidR="00EC491A" w:rsidRDefault="00E162E1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懂开关电源电路原理图，有扎实的模电、数电、自动控制理论基础知识</w:t>
                      </w:r>
                    </w:p>
                    <w:p w:rsidR="00EC491A" w:rsidRDefault="00E162E1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以出色的动手能力，协助专案工程师制作8台1000W样品，独立制作6台160W样品</w:t>
                      </w:r>
                    </w:p>
                    <w:tbl>
                      <w:tblPr>
                        <w:tblW w:w="9498" w:type="dxa"/>
                        <w:tblInd w:w="-60" w:type="dxa"/>
                        <w:tblBorders>
                          <w:left w:val="single" w:sz="48" w:space="0" w:color="CAEF38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060"/>
                        <w:gridCol w:w="5438"/>
                      </w:tblGrid>
                      <w:tr w:rsidR="00EC491A">
                        <w:trPr>
                          <w:trHeight w:val="522"/>
                        </w:trPr>
                        <w:tc>
                          <w:tcPr>
                            <w:tcW w:w="4060" w:type="dxa"/>
                            <w:tcBorders>
                              <w:left w:val="single" w:sz="48" w:space="0" w:color="9CC2E5"/>
                              <w:righ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162E1">
                            <w:pPr>
                              <w:snapToGrid w:val="0"/>
                              <w:rPr>
                                <w:rFonts w:ascii="微软雅黑" w:eastAsia="微软雅黑" w:hAnsi="微软雅黑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sz w:val="22"/>
                                <w:szCs w:val="22"/>
                              </w:rPr>
                              <w:t>个人技能</w:t>
                            </w:r>
                          </w:p>
                          <w:p w:rsidR="00EC491A" w:rsidRDefault="00E162E1">
                            <w:pPr>
                              <w:snapToGrid w:val="0"/>
                            </w:pPr>
                            <w:r>
                              <w:rPr>
                                <w:rFonts w:ascii="Calibri" w:hAnsi="Calibri" w:cs="Arial" w:hint="eastAsia"/>
                                <w:color w:val="1F3864"/>
                                <w:sz w:val="22"/>
                                <w:szCs w:val="21"/>
                              </w:rPr>
                              <w:t>Personal</w:t>
                            </w:r>
                            <w:r>
                              <w:rPr>
                                <w:rFonts w:ascii="Calibri" w:hAnsi="Calibri" w:cs="Arial"/>
                                <w:color w:val="1F3864"/>
                                <w:sz w:val="22"/>
                                <w:szCs w:val="21"/>
                              </w:rPr>
                              <w:t xml:space="preserve"> Skills</w:t>
                            </w:r>
                          </w:p>
                        </w:tc>
                        <w:tc>
                          <w:tcPr>
                            <w:tcW w:w="5438" w:type="dxa"/>
                            <w:tcBorders>
                              <w:lef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C491A">
                            <w:pPr>
                              <w:widowControl/>
                              <w:jc w:val="left"/>
                            </w:pPr>
                          </w:p>
                          <w:p w:rsidR="00EC491A" w:rsidRDefault="00EC491A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EC491A" w:rsidRDefault="00E162E1">
                      <w:pPr>
                        <w:numPr>
                          <w:ilvl w:val="0"/>
                          <w:numId w:val="2"/>
                        </w:numPr>
                        <w:spacing w:line="300" w:lineRule="auto"/>
                        <w:ind w:left="425" w:hanging="198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英语技能：大学英语6级（CET-6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）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通过</w:t>
                      </w:r>
                    </w:p>
                    <w:p w:rsidR="00EC491A" w:rsidRDefault="00E162E1" w:rsidP="007F16C7">
                      <w:pPr>
                        <w:numPr>
                          <w:ilvl w:val="0"/>
                          <w:numId w:val="2"/>
                        </w:numPr>
                        <w:spacing w:line="300" w:lineRule="auto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IT技能：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计算机等级考试3级（数据库）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通过</w:t>
                      </w:r>
                    </w:p>
                    <w:p w:rsidR="00EC491A" w:rsidRDefault="00E162E1">
                      <w:pPr>
                        <w:numPr>
                          <w:ilvl w:val="0"/>
                          <w:numId w:val="2"/>
                        </w:numPr>
                        <w:spacing w:line="300" w:lineRule="auto"/>
                        <w:ind w:left="425" w:hanging="198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MS Office办公套件、Photoshop, Dreamweaver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  <w:t>熟练使用</w:t>
                      </w:r>
                    </w:p>
                    <w:tbl>
                      <w:tblPr>
                        <w:tblW w:w="9498" w:type="dxa"/>
                        <w:tblInd w:w="-60" w:type="dxa"/>
                        <w:tblBorders>
                          <w:left w:val="single" w:sz="48" w:space="0" w:color="FFD52E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273"/>
                        <w:gridCol w:w="5225"/>
                      </w:tblGrid>
                      <w:tr w:rsidR="00EC491A">
                        <w:trPr>
                          <w:trHeight w:val="522"/>
                        </w:trPr>
                        <w:tc>
                          <w:tcPr>
                            <w:tcW w:w="4273" w:type="dxa"/>
                            <w:tcBorders>
                              <w:left w:val="single" w:sz="48" w:space="0" w:color="BDD6EE"/>
                              <w:righ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162E1">
                            <w:pPr>
                              <w:snapToGrid w:val="0"/>
                              <w:rPr>
                                <w:rFonts w:ascii="微软雅黑" w:eastAsia="微软雅黑" w:hAnsi="微软雅黑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sz w:val="22"/>
                                <w:szCs w:val="22"/>
                              </w:rPr>
                              <w:t>个人荣誉</w:t>
                            </w:r>
                          </w:p>
                          <w:p w:rsidR="00EC491A" w:rsidRDefault="00E162E1">
                            <w:pPr>
                              <w:snapToGrid w:val="0"/>
                            </w:pPr>
                            <w:r>
                              <w:rPr>
                                <w:rFonts w:ascii="Calibri" w:hAnsi="Calibri" w:cs="Arial"/>
                                <w:color w:val="1F3864"/>
                                <w:sz w:val="22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Calibri" w:hAnsi="Calibri" w:cs="Arial" w:hint="eastAsia"/>
                                <w:color w:val="1F3864"/>
                                <w:sz w:val="22"/>
                                <w:szCs w:val="21"/>
                              </w:rPr>
                              <w:t>ersonal Honor</w:t>
                            </w:r>
                          </w:p>
                        </w:tc>
                        <w:tc>
                          <w:tcPr>
                            <w:tcW w:w="5225" w:type="dxa"/>
                            <w:tcBorders>
                              <w:lef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C491A">
                            <w:pPr>
                              <w:widowControl/>
                              <w:jc w:val="left"/>
                            </w:pPr>
                          </w:p>
                          <w:p w:rsidR="00EC491A" w:rsidRDefault="00EC491A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EC491A" w:rsidRDefault="00E162E1">
                      <w:pPr>
                        <w:pStyle w:val="1"/>
                        <w:numPr>
                          <w:ilvl w:val="0"/>
                          <w:numId w:val="3"/>
                        </w:numPr>
                        <w:spacing w:line="276" w:lineRule="auto"/>
                        <w:ind w:firstLineChars="0" w:hanging="210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市优秀毕业生（TOP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0.05%）</w:t>
                      </w:r>
                    </w:p>
                    <w:p w:rsidR="00EC491A" w:rsidRDefault="00E162E1">
                      <w:pPr>
                        <w:pStyle w:val="1"/>
                        <w:numPr>
                          <w:ilvl w:val="0"/>
                          <w:numId w:val="3"/>
                        </w:numPr>
                        <w:spacing w:line="276" w:lineRule="auto"/>
                        <w:ind w:firstLineChars="0" w:hanging="210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若要添加项目，点击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项目标题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左上方的十字标，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复制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，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粘贴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在此行最后。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C491A">
      <w:headerReference w:type="first" r:id="rId12"/>
      <w:pgSz w:w="11906" w:h="16838"/>
      <w:pgMar w:top="558" w:right="1080" w:bottom="290" w:left="1080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A74" w:rsidRDefault="004C6A74">
      <w:r>
        <w:separator/>
      </w:r>
    </w:p>
  </w:endnote>
  <w:endnote w:type="continuationSeparator" w:id="0">
    <w:p w:rsidR="004C6A74" w:rsidRDefault="004C6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A74" w:rsidRDefault="004C6A74">
      <w:r>
        <w:separator/>
      </w:r>
    </w:p>
  </w:footnote>
  <w:footnote w:type="continuationSeparator" w:id="0">
    <w:p w:rsidR="004C6A74" w:rsidRDefault="004C6A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91A" w:rsidRDefault="00E162E1">
    <w:pPr>
      <w:pStyle w:val="a4"/>
      <w:pBdr>
        <w:bottom w:val="none" w:sz="0" w:space="1" w:color="auto"/>
      </w:pBd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-574403</wp:posOffset>
          </wp:positionV>
          <wp:extent cx="7553325" cy="2315210"/>
          <wp:effectExtent l="0" t="0" r="9525" b="8890"/>
          <wp:wrapNone/>
          <wp:docPr id="2" name="图片 2" descr="浅色方格背景矢量素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浅色方格背景矢量素材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895"/>
                  <a:stretch>
                    <a:fillRect/>
                  </a:stretch>
                </pic:blipFill>
                <pic:spPr>
                  <a:xfrm>
                    <a:off x="0" y="0"/>
                    <a:ext cx="7553325" cy="2315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675BF"/>
    <w:multiLevelType w:val="multilevel"/>
    <w:tmpl w:val="0C0675B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12920F8"/>
    <w:multiLevelType w:val="multilevel"/>
    <w:tmpl w:val="312920F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D552569"/>
    <w:multiLevelType w:val="multilevel"/>
    <w:tmpl w:val="3D552569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5825"/>
    <w:rsid w:val="00022DBE"/>
    <w:rsid w:val="000551AF"/>
    <w:rsid w:val="000C40D3"/>
    <w:rsid w:val="000D4309"/>
    <w:rsid w:val="00155D42"/>
    <w:rsid w:val="00157972"/>
    <w:rsid w:val="001660D3"/>
    <w:rsid w:val="00172A27"/>
    <w:rsid w:val="00186D69"/>
    <w:rsid w:val="00206DF1"/>
    <w:rsid w:val="0021794D"/>
    <w:rsid w:val="00223F55"/>
    <w:rsid w:val="002871DB"/>
    <w:rsid w:val="0029432B"/>
    <w:rsid w:val="00346998"/>
    <w:rsid w:val="00372C35"/>
    <w:rsid w:val="003A15EF"/>
    <w:rsid w:val="003A6206"/>
    <w:rsid w:val="003D0E90"/>
    <w:rsid w:val="003D1684"/>
    <w:rsid w:val="00416FDE"/>
    <w:rsid w:val="00470C72"/>
    <w:rsid w:val="00477A1E"/>
    <w:rsid w:val="00484DF6"/>
    <w:rsid w:val="00497767"/>
    <w:rsid w:val="004C6A74"/>
    <w:rsid w:val="004F06F2"/>
    <w:rsid w:val="00515720"/>
    <w:rsid w:val="005A75C5"/>
    <w:rsid w:val="00615950"/>
    <w:rsid w:val="00655395"/>
    <w:rsid w:val="00660E9E"/>
    <w:rsid w:val="00674FE7"/>
    <w:rsid w:val="00675311"/>
    <w:rsid w:val="006A3228"/>
    <w:rsid w:val="006A5BFD"/>
    <w:rsid w:val="006B66D9"/>
    <w:rsid w:val="006D19EF"/>
    <w:rsid w:val="006D232D"/>
    <w:rsid w:val="006D69BC"/>
    <w:rsid w:val="006E2428"/>
    <w:rsid w:val="00724C8F"/>
    <w:rsid w:val="00776412"/>
    <w:rsid w:val="007F16C7"/>
    <w:rsid w:val="00825094"/>
    <w:rsid w:val="0086319B"/>
    <w:rsid w:val="00883915"/>
    <w:rsid w:val="008A568A"/>
    <w:rsid w:val="008D652E"/>
    <w:rsid w:val="008E28E3"/>
    <w:rsid w:val="00910079"/>
    <w:rsid w:val="00916CE8"/>
    <w:rsid w:val="00930BBA"/>
    <w:rsid w:val="00964F6C"/>
    <w:rsid w:val="00A30EDE"/>
    <w:rsid w:val="00A5541F"/>
    <w:rsid w:val="00B956C2"/>
    <w:rsid w:val="00BB4FEF"/>
    <w:rsid w:val="00C02317"/>
    <w:rsid w:val="00C521A8"/>
    <w:rsid w:val="00C73396"/>
    <w:rsid w:val="00C872D0"/>
    <w:rsid w:val="00C927D1"/>
    <w:rsid w:val="00D1520B"/>
    <w:rsid w:val="00D359FD"/>
    <w:rsid w:val="00D62179"/>
    <w:rsid w:val="00DA1FB0"/>
    <w:rsid w:val="00DF1022"/>
    <w:rsid w:val="00DF24F5"/>
    <w:rsid w:val="00E162E1"/>
    <w:rsid w:val="00E22EFC"/>
    <w:rsid w:val="00E24618"/>
    <w:rsid w:val="00E33EC7"/>
    <w:rsid w:val="00E50ED7"/>
    <w:rsid w:val="00E57C08"/>
    <w:rsid w:val="00E82E6C"/>
    <w:rsid w:val="00EC491A"/>
    <w:rsid w:val="00ED6D6D"/>
    <w:rsid w:val="00ED7E63"/>
    <w:rsid w:val="00F33CA6"/>
    <w:rsid w:val="00F57D60"/>
    <w:rsid w:val="291A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7065B949-6C00-4022-B284-24157762B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宋体" w:hAnsiTheme="minorHAns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7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pPr>
      <w:ind w:firstLineChars="200" w:firstLine="420"/>
    </w:p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table" w:styleId="a8">
    <w:name w:val="Grid Table Light"/>
    <w:basedOn w:val="a1"/>
    <w:uiPriority w:val="40"/>
    <w:rsid w:val="007F16C7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ianli@yjbys.com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jianli@yjbys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&#31616;&#21382;\1.%2070&#20221;&#31616;&#21382;&#27169;&#26495;\Normal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600D68-5619-4E19-991D-3020EB390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2015-10-28T06:12:00Z</cp:lastPrinted>
  <dcterms:created xsi:type="dcterms:W3CDTF">2017-07-14T01:33:00Z</dcterms:created>
  <dcterms:modified xsi:type="dcterms:W3CDTF">2017-08-12T06:30:00Z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