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text" w:horzAnchor="margin" w:tblpX="1" w:tblpY="-74"/>
        <w:tblW w:w="11004" w:type="dxa"/>
        <w:tblLayout w:type="fixed"/>
        <w:tblLook w:val="0000" w:firstRow="0" w:lastRow="0" w:firstColumn="0" w:lastColumn="0" w:noHBand="0" w:noVBand="0"/>
      </w:tblPr>
      <w:tblGrid>
        <w:gridCol w:w="392"/>
        <w:gridCol w:w="1193"/>
        <w:gridCol w:w="83"/>
        <w:gridCol w:w="366"/>
        <w:gridCol w:w="59"/>
        <w:gridCol w:w="316"/>
        <w:gridCol w:w="136"/>
        <w:gridCol w:w="614"/>
        <w:gridCol w:w="102"/>
        <w:gridCol w:w="33"/>
        <w:gridCol w:w="300"/>
        <w:gridCol w:w="58"/>
        <w:gridCol w:w="153"/>
        <w:gridCol w:w="272"/>
        <w:gridCol w:w="282"/>
        <w:gridCol w:w="195"/>
        <w:gridCol w:w="255"/>
        <w:gridCol w:w="261"/>
        <w:gridCol w:w="317"/>
        <w:gridCol w:w="108"/>
        <w:gridCol w:w="169"/>
        <w:gridCol w:w="75"/>
        <w:gridCol w:w="360"/>
        <w:gridCol w:w="388"/>
        <w:gridCol w:w="228"/>
        <w:gridCol w:w="749"/>
        <w:gridCol w:w="157"/>
        <w:gridCol w:w="263"/>
        <w:gridCol w:w="114"/>
        <w:gridCol w:w="48"/>
        <w:gridCol w:w="708"/>
        <w:gridCol w:w="270"/>
        <w:gridCol w:w="256"/>
        <w:gridCol w:w="689"/>
        <w:gridCol w:w="1035"/>
      </w:tblGrid>
      <w:tr w:rsidR="006A68FE" w:rsidTr="00F4794D">
        <w:trPr>
          <w:trHeight w:val="1421"/>
        </w:trPr>
        <w:tc>
          <w:tcPr>
            <w:tcW w:w="2093" w:type="dxa"/>
            <w:gridSpan w:val="5"/>
            <w:vMerge w:val="restart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0" w:name="wpscv_cvname" w:colFirst="1" w:colLast="1"/>
            <w:r>
              <w:rPr>
                <w:noProof/>
              </w:rPr>
              <w:drawing>
                <wp:inline distT="0" distB="0" distL="0" distR="0" wp14:anchorId="75CB57F0" wp14:editId="14F99457">
                  <wp:extent cx="944288" cy="1095375"/>
                  <wp:effectExtent l="0" t="0" r="8255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88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19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color w:val="800000"/>
                <w:sz w:val="30"/>
                <w:szCs w:val="30"/>
              </w:rPr>
            </w:pPr>
            <w:r w:rsidRPr="00A27215">
              <w:rPr>
                <w:rFonts w:ascii="微软雅黑" w:eastAsia="微软雅黑" w:hAnsi="微软雅黑" w:hint="eastAsia"/>
                <w:color w:val="FFC000"/>
                <w:sz w:val="56"/>
                <w:szCs w:val="56"/>
              </w:rPr>
              <w:t>个人</w:t>
            </w:r>
            <w:r w:rsidR="00852314" w:rsidRPr="00A27215">
              <w:rPr>
                <w:rFonts w:ascii="微软雅黑" w:eastAsia="微软雅黑" w:hAnsi="微软雅黑" w:hint="eastAsia"/>
                <w:color w:val="FFC000"/>
                <w:sz w:val="56"/>
                <w:szCs w:val="56"/>
              </w:rPr>
              <w:t>简历</w:t>
            </w:r>
          </w:p>
        </w:tc>
        <w:tc>
          <w:tcPr>
            <w:tcW w:w="4517" w:type="dxa"/>
            <w:gridSpan w:val="11"/>
            <w:vMerge w:val="restart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 w:rsidTr="00F4794D">
        <w:trPr>
          <w:trHeight w:val="285"/>
        </w:trPr>
        <w:tc>
          <w:tcPr>
            <w:tcW w:w="2093" w:type="dxa"/>
            <w:gridSpan w:val="5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1" w:name="wpscv_name" w:colFirst="2" w:colLast="2"/>
            <w:bookmarkStart w:id="2" w:name="wpscv_gender" w:colFirst="4" w:colLast="4"/>
            <w:bookmarkEnd w:id="0"/>
          </w:p>
        </w:tc>
        <w:tc>
          <w:tcPr>
            <w:tcW w:w="1168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 w:val="72"/>
                <w:szCs w:val="72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姓名:</w:t>
            </w:r>
          </w:p>
        </w:tc>
        <w:tc>
          <w:tcPr>
            <w:tcW w:w="1293" w:type="dxa"/>
            <w:gridSpan w:val="7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YJBYS</w:t>
            </w:r>
          </w:p>
        </w:tc>
        <w:tc>
          <w:tcPr>
            <w:tcW w:w="833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性别：</w:t>
            </w:r>
          </w:p>
        </w:tc>
        <w:tc>
          <w:tcPr>
            <w:tcW w:w="1100" w:type="dxa"/>
            <w:gridSpan w:val="5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 w:rsidTr="00F4794D">
        <w:trPr>
          <w:trHeight w:val="285"/>
        </w:trPr>
        <w:tc>
          <w:tcPr>
            <w:tcW w:w="2093" w:type="dxa"/>
            <w:gridSpan w:val="5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3" w:name="wpscv_marital" w:colFirst="2" w:colLast="2"/>
            <w:bookmarkEnd w:id="1"/>
            <w:bookmarkEnd w:id="2"/>
          </w:p>
        </w:tc>
        <w:tc>
          <w:tcPr>
            <w:tcW w:w="1168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婚姻状况：</w:t>
            </w:r>
          </w:p>
        </w:tc>
        <w:tc>
          <w:tcPr>
            <w:tcW w:w="3226" w:type="dxa"/>
            <w:gridSpan w:val="1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未婚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</w:rPr>
            </w:pPr>
            <w:bookmarkStart w:id="4" w:name="wpscv_birthdate" w:colFirst="1" w:colLast="1"/>
            <w:bookmarkStart w:id="5" w:name="wpscv_phone" w:colFirst="7" w:colLast="7"/>
            <w:bookmarkStart w:id="6" w:name="wpscv_email" w:colFirst="9" w:colLast="9"/>
            <w:bookmarkEnd w:id="3"/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57728" behindDoc="0" locked="0" layoutInCell="1" allowOverlap="1" wp14:anchorId="7B4B60C2" wp14:editId="15CBFF6C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13335</wp:posOffset>
                  </wp:positionV>
                  <wp:extent cx="187960" cy="172085"/>
                  <wp:effectExtent l="0" t="0" r="2540" b="0"/>
                  <wp:wrapNone/>
                  <wp:docPr id="11" name="图片 14" descr="图片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图片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1994-04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1200C0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9889097" wp14:editId="671FD5C8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</wp:posOffset>
                      </wp:positionV>
                      <wp:extent cx="137160" cy="210185"/>
                      <wp:effectExtent l="0" t="0" r="0" b="0"/>
                      <wp:wrapNone/>
                      <wp:docPr id="25" name="任意多边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EditPoints="1" noChangeArrowheads="1"/>
                            </wps:cNvSpPr>
                            <wps:spPr bwMode="auto">
                              <a:xfrm>
                                <a:off x="0" y="0"/>
                                <a:ext cx="137160" cy="210470"/>
                              </a:xfrm>
                              <a:custGeom>
                                <a:avLst/>
                                <a:gdLst>
                                  <a:gd name="T0" fmla="*/ 26 w 27"/>
                                  <a:gd name="T1" fmla="*/ 18 h 41"/>
                                  <a:gd name="T2" fmla="*/ 17 w 27"/>
                                  <a:gd name="T3" fmla="*/ 39 h 41"/>
                                  <a:gd name="T4" fmla="*/ 14 w 27"/>
                                  <a:gd name="T5" fmla="*/ 41 h 41"/>
                                  <a:gd name="T6" fmla="*/ 10 w 27"/>
                                  <a:gd name="T7" fmla="*/ 39 h 41"/>
                                  <a:gd name="T8" fmla="*/ 1 w 27"/>
                                  <a:gd name="T9" fmla="*/ 18 h 41"/>
                                  <a:gd name="T10" fmla="*/ 0 w 27"/>
                                  <a:gd name="T11" fmla="*/ 13 h 41"/>
                                  <a:gd name="T12" fmla="*/ 14 w 27"/>
                                  <a:gd name="T13" fmla="*/ 0 h 41"/>
                                  <a:gd name="T14" fmla="*/ 27 w 27"/>
                                  <a:gd name="T15" fmla="*/ 13 h 41"/>
                                  <a:gd name="T16" fmla="*/ 26 w 27"/>
                                  <a:gd name="T17" fmla="*/ 18 h 41"/>
                                  <a:gd name="T18" fmla="*/ 14 w 27"/>
                                  <a:gd name="T19" fmla="*/ 7 h 41"/>
                                  <a:gd name="T20" fmla="*/ 7 w 27"/>
                                  <a:gd name="T21" fmla="*/ 13 h 41"/>
                                  <a:gd name="T22" fmla="*/ 14 w 27"/>
                                  <a:gd name="T23" fmla="*/ 20 h 41"/>
                                  <a:gd name="T24" fmla="*/ 20 w 27"/>
                                  <a:gd name="T25" fmla="*/ 13 h 41"/>
                                  <a:gd name="T26" fmla="*/ 14 w 27"/>
                                  <a:gd name="T27" fmla="*/ 7 h 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7" h="41">
                                    <a:moveTo>
                                      <a:pt x="26" y="18"/>
                                    </a:moveTo>
                                    <a:cubicBezTo>
                                      <a:pt x="17" y="39"/>
                                      <a:pt x="17" y="39"/>
                                      <a:pt x="17" y="39"/>
                                    </a:cubicBezTo>
                                    <a:cubicBezTo>
                                      <a:pt x="16" y="40"/>
                                      <a:pt x="15" y="41"/>
                                      <a:pt x="14" y="41"/>
                                    </a:cubicBezTo>
                                    <a:cubicBezTo>
                                      <a:pt x="12" y="41"/>
                                      <a:pt x="11" y="40"/>
                                      <a:pt x="10" y="39"/>
                                    </a:cubicBezTo>
                                    <a:cubicBezTo>
                                      <a:pt x="1" y="18"/>
                                      <a:pt x="1" y="18"/>
                                      <a:pt x="1" y="18"/>
                                    </a:cubicBezTo>
                                    <a:cubicBezTo>
                                      <a:pt x="0" y="17"/>
                                      <a:pt x="0" y="15"/>
                                      <a:pt x="0" y="13"/>
                                    </a:cubicBezTo>
                                    <a:cubicBezTo>
                                      <a:pt x="0" y="6"/>
                                      <a:pt x="6" y="0"/>
                                      <a:pt x="14" y="0"/>
                                    </a:cubicBezTo>
                                    <a:cubicBezTo>
                                      <a:pt x="21" y="0"/>
                                      <a:pt x="27" y="6"/>
                                      <a:pt x="27" y="13"/>
                                    </a:cubicBezTo>
                                    <a:cubicBezTo>
                                      <a:pt x="27" y="15"/>
                                      <a:pt x="27" y="17"/>
                                      <a:pt x="26" y="18"/>
                                    </a:cubicBezTo>
                                    <a:close/>
                                    <a:moveTo>
                                      <a:pt x="14" y="7"/>
                                    </a:moveTo>
                                    <a:cubicBezTo>
                                      <a:pt x="10" y="7"/>
                                      <a:pt x="7" y="10"/>
                                      <a:pt x="7" y="13"/>
                                    </a:cubicBezTo>
                                    <a:cubicBezTo>
                                      <a:pt x="7" y="17"/>
                                      <a:pt x="10" y="20"/>
                                      <a:pt x="14" y="20"/>
                                    </a:cubicBezTo>
                                    <a:cubicBezTo>
                                      <a:pt x="17" y="20"/>
                                      <a:pt x="20" y="17"/>
                                      <a:pt x="20" y="13"/>
                                    </a:cubicBezTo>
                                    <a:cubicBezTo>
                                      <a:pt x="20" y="10"/>
                                      <a:pt x="17" y="7"/>
                                      <a:pt x="14" y="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121920" tIns="60960" rIns="121920" bIns="6096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43880" id="任意多边形 25" o:spid="_x0000_s1026" style="position:absolute;left:0;text-align:left;margin-left:.6pt;margin-top:.3pt;width:10.8pt;height:16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" path="m26,18c17,39,17,39,17,39v-1,1,-2,2,-3,2c12,41,11,40,10,39,1,18,1,18,1,18,,17,,15,,13,,6,6,,14,v7,,13,6,13,13c27,15,27,17,26,18xm14,7v-4,,-7,3,-7,6c7,17,10,20,14,20v3,,6,-3,6,-7c20,10,17,7,14,7xe" fillcolor="#ffd966 [1943]" stroked="f">
                      <v:path o:connecttype="custom" o:connectlocs="132080,92401;86360,200203;71120,210470;50800,200203;5080,92401;0,66734;71120,0;137160,66734;132080,92401;71120,35934;35560,66734;71120,102668;101600,66734;71120,35934" o:connectangles="0,0,0,0,0,0,0,0,0,0,0,0,0,0"/>
                      <o:lock v:ext="edit" verticies="t"/>
                    </v:shape>
                  </w:pict>
                </mc:Fallback>
              </mc:AlternateContent>
            </w:r>
          </w:p>
        </w:tc>
        <w:tc>
          <w:tcPr>
            <w:tcW w:w="1559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广东 广州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59776" behindDoc="0" locked="0" layoutInCell="1" allowOverlap="1" wp14:anchorId="354927E7" wp14:editId="528CA3BB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27305</wp:posOffset>
                  </wp:positionV>
                  <wp:extent cx="219710" cy="135890"/>
                  <wp:effectExtent l="0" t="0" r="8890" b="0"/>
                  <wp:wrapNone/>
                  <wp:docPr id="13" name="图片 18" descr="图片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 descr="图片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3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党员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0800" behindDoc="0" locked="0" layoutInCell="1" allowOverlap="1" wp14:anchorId="78721C77" wp14:editId="4CBAF1C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22225</wp:posOffset>
                  </wp:positionV>
                  <wp:extent cx="144780" cy="168275"/>
                  <wp:effectExtent l="0" t="0" r="7620" b="3175"/>
                  <wp:wrapNone/>
                  <wp:docPr id="14" name="图片 20" descr="图片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 descr="图片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123456789</w:t>
            </w:r>
          </w:p>
        </w:tc>
        <w:tc>
          <w:tcPr>
            <w:tcW w:w="425" w:type="dxa"/>
            <w:gridSpan w:val="3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1824" behindDoc="0" locked="0" layoutInCell="1" allowOverlap="1" wp14:anchorId="3ADA0C2D" wp14:editId="5A11EC9E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52070</wp:posOffset>
                  </wp:positionV>
                  <wp:extent cx="180975" cy="132715"/>
                  <wp:effectExtent l="0" t="0" r="9525" b="635"/>
                  <wp:wrapNone/>
                  <wp:docPr id="15" name="图片 22" descr="图片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 descr="图片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8" w:type="dxa"/>
            <w:gridSpan w:val="5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jianli@yjbys</w:t>
            </w:r>
            <w:r w:rsidR="00852314">
              <w:rPr>
                <w:rFonts w:ascii="微软雅黑" w:eastAsia="微软雅黑" w:hAnsi="微软雅黑" w:hint="eastAsia"/>
              </w:rPr>
              <w:t>.com</w:t>
            </w:r>
          </w:p>
        </w:tc>
      </w:tr>
      <w:tr w:rsidR="006A68FE" w:rsidTr="00F4794D">
        <w:tc>
          <w:tcPr>
            <w:tcW w:w="1668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bookmarkStart w:id="7" w:name="wpscv_startworkyear" w:colFirst="1" w:colLast="1"/>
            <w:bookmarkStart w:id="8" w:name="wpscv_workstatus" w:colFirst="3" w:colLast="3"/>
            <w:bookmarkStart w:id="9" w:name="wpscv_residence" w:colFirst="5" w:colLast="5"/>
            <w:bookmarkEnd w:id="4"/>
            <w:bookmarkEnd w:id="5"/>
            <w:bookmarkEnd w:id="6"/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参加工作时间：</w:t>
            </w:r>
          </w:p>
        </w:tc>
        <w:tc>
          <w:tcPr>
            <w:tcW w:w="74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2010.07</w:t>
            </w:r>
          </w:p>
        </w:tc>
        <w:tc>
          <w:tcPr>
            <w:tcW w:w="1243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在职状态：</w:t>
            </w:r>
          </w:p>
        </w:tc>
        <w:tc>
          <w:tcPr>
            <w:tcW w:w="2835" w:type="dxa"/>
            <w:gridSpan w:val="1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在职，看看新机会</w:t>
            </w:r>
          </w:p>
        </w:tc>
        <w:tc>
          <w:tcPr>
            <w:tcW w:w="151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常住地区：</w:t>
            </w:r>
          </w:p>
        </w:tc>
        <w:tc>
          <w:tcPr>
            <w:tcW w:w="3006" w:type="dxa"/>
            <w:gridSpan w:val="6"/>
            <w:vAlign w:val="center"/>
          </w:tcPr>
          <w:p w:rsidR="006A68FE" w:rsidRDefault="00852314">
            <w:pPr>
              <w:tabs>
                <w:tab w:val="center" w:pos="1225"/>
              </w:tabs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</w:tr>
      <w:bookmarkEnd w:id="7"/>
      <w:bookmarkEnd w:id="8"/>
      <w:bookmarkEnd w:id="9"/>
      <w:tr w:rsidR="006A68FE" w:rsidTr="00F4794D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2848" behindDoc="0" locked="0" layoutInCell="1" allowOverlap="1" wp14:anchorId="1CAC09EB" wp14:editId="0F0539F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1905</wp:posOffset>
                  </wp:positionV>
                  <wp:extent cx="182245" cy="186690"/>
                  <wp:effectExtent l="0" t="0" r="8255" b="3810"/>
                  <wp:wrapNone/>
                  <wp:docPr id="18" name="图片 24" descr="图片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 descr="图片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72" w:type="dxa"/>
            <w:gridSpan w:val="20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求职意向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noProof/>
                <w:color w:val="00B0F0"/>
                <w:sz w:val="24"/>
                <w:szCs w:val="24"/>
              </w:rPr>
              <w:drawing>
                <wp:anchor distT="0" distB="0" distL="114300" distR="114300" simplePos="0" relativeHeight="251668992" behindDoc="0" locked="0" layoutInCell="1" allowOverlap="1" wp14:anchorId="568D780B" wp14:editId="0C432A7F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55245</wp:posOffset>
                  </wp:positionV>
                  <wp:extent cx="226060" cy="172085"/>
                  <wp:effectExtent l="0" t="0" r="2540" b="0"/>
                  <wp:wrapNone/>
                  <wp:docPr id="16" name="图片 25" descr="图片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 descr="图片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05" w:type="dxa"/>
            <w:gridSpan w:val="1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教育经历</w:t>
            </w:r>
          </w:p>
        </w:tc>
      </w:tr>
      <w:bookmarkStart w:id="10" w:name="wpscv_expectindustry" w:colFirst="2" w:colLast="2"/>
      <w:bookmarkStart w:id="11" w:name="wpscv_school" w:colFirst="5" w:colLast="5"/>
      <w:tr w:rsidR="006A68FE" w:rsidTr="00F4794D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435B6D3" wp14:editId="3BB380EA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11430</wp:posOffset>
                      </wp:positionV>
                      <wp:extent cx="5080" cy="651510"/>
                      <wp:effectExtent l="8255" t="7620" r="5715" b="7620"/>
                      <wp:wrapNone/>
                      <wp:docPr id="10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" cy="65151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C0E5F" id="直接连接符 13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9pt" to="5.5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193" w:type="dxa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期望行业：</w:t>
            </w:r>
          </w:p>
        </w:tc>
        <w:tc>
          <w:tcPr>
            <w:tcW w:w="4079" w:type="dxa"/>
            <w:gridSpan w:val="19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06556B0" wp14:editId="7ABB9B4A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11430</wp:posOffset>
                      </wp:positionV>
                      <wp:extent cx="635" cy="632460"/>
                      <wp:effectExtent l="5080" t="7620" r="13335" b="7620"/>
                      <wp:wrapNone/>
                      <wp:docPr id="9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246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3399F3" id="直接连接符 13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5pt,.9pt" to="6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" strokecolor="#030"/>
                  </w:pict>
                </mc:Fallback>
              </mc:AlternateContent>
            </w:r>
          </w:p>
        </w:tc>
        <w:tc>
          <w:tcPr>
            <w:tcW w:w="178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学院名称：</w:t>
            </w:r>
          </w:p>
        </w:tc>
        <w:tc>
          <w:tcPr>
            <w:tcW w:w="312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稻壳儿大学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2" w:name="wpscv_expectfunction" w:colFirst="2" w:colLast="2"/>
            <w:bookmarkStart w:id="13" w:name="wpscv_expectworktype" w:colFirst="4" w:colLast="4"/>
            <w:bookmarkStart w:id="14" w:name="wpscv_enrolltime" w:colFirst="6" w:colLast="6"/>
            <w:bookmarkStart w:id="15" w:name="wpscv_graduatetime" w:colFirst="8" w:colLast="8"/>
            <w:bookmarkStart w:id="16" w:name="wpscv_education" w:colFirst="10" w:colLast="10"/>
            <w:bookmarkEnd w:id="10"/>
            <w:bookmarkEnd w:id="11"/>
          </w:p>
        </w:tc>
        <w:tc>
          <w:tcPr>
            <w:tcW w:w="1193" w:type="dxa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期望职能：</w:t>
            </w:r>
          </w:p>
        </w:tc>
        <w:tc>
          <w:tcPr>
            <w:tcW w:w="2009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215" w:type="dxa"/>
            <w:gridSpan w:val="6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工作性质:</w:t>
            </w:r>
          </w:p>
        </w:tc>
        <w:tc>
          <w:tcPr>
            <w:tcW w:w="855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全职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2011-09</w:t>
            </w:r>
          </w:p>
        </w:tc>
        <w:tc>
          <w:tcPr>
            <w:tcW w:w="420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至</w:t>
            </w:r>
          </w:p>
        </w:tc>
        <w:tc>
          <w:tcPr>
            <w:tcW w:w="1140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2015-06</w:t>
            </w:r>
          </w:p>
        </w:tc>
        <w:tc>
          <w:tcPr>
            <w:tcW w:w="945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学历：</w:t>
            </w:r>
          </w:p>
        </w:tc>
        <w:tc>
          <w:tcPr>
            <w:tcW w:w="1035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本科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7" w:name="wpscv_expectcity" w:colFirst="2" w:colLast="2"/>
            <w:bookmarkStart w:id="18" w:name="wpscv_expectsalary" w:colFirst="4" w:colLast="4"/>
            <w:bookmarkStart w:id="19" w:name="wpscv_major" w:colFirst="7" w:colLast="7"/>
            <w:bookmarkStart w:id="20" w:name="wpscv_normalenroll" w:colFirst="9" w:colLast="9"/>
            <w:bookmarkEnd w:id="12"/>
            <w:bookmarkEnd w:id="13"/>
            <w:bookmarkEnd w:id="14"/>
            <w:bookmarkEnd w:id="15"/>
            <w:bookmarkEnd w:id="16"/>
          </w:p>
        </w:tc>
        <w:tc>
          <w:tcPr>
            <w:tcW w:w="1193" w:type="dxa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期望地点：</w:t>
            </w:r>
          </w:p>
        </w:tc>
        <w:tc>
          <w:tcPr>
            <w:tcW w:w="2009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15" w:type="dxa"/>
            <w:gridSpan w:val="6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期望月薪：</w:t>
            </w:r>
          </w:p>
        </w:tc>
        <w:tc>
          <w:tcPr>
            <w:tcW w:w="855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6000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专业名称：</w:t>
            </w:r>
          </w:p>
        </w:tc>
        <w:tc>
          <w:tcPr>
            <w:tcW w:w="1290" w:type="dxa"/>
            <w:gridSpan w:val="5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工商管理</w:t>
            </w:r>
          </w:p>
        </w:tc>
        <w:tc>
          <w:tcPr>
            <w:tcW w:w="121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是否统招：</w:t>
            </w:r>
          </w:p>
        </w:tc>
        <w:tc>
          <w:tcPr>
            <w:tcW w:w="1035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是</w:t>
            </w:r>
          </w:p>
        </w:tc>
      </w:tr>
      <w:bookmarkEnd w:id="17"/>
      <w:bookmarkEnd w:id="18"/>
      <w:bookmarkEnd w:id="19"/>
      <w:bookmarkEnd w:id="20"/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3872" behindDoc="0" locked="0" layoutInCell="1" allowOverlap="1" wp14:anchorId="71E541D3" wp14:editId="031B229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51435</wp:posOffset>
                  </wp:positionV>
                  <wp:extent cx="173355" cy="173355"/>
                  <wp:effectExtent l="0" t="0" r="0" b="0"/>
                  <wp:wrapNone/>
                  <wp:docPr id="19" name="图片 28" descr="图片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图片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4C77"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30B5DF7" wp14:editId="2620956A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259080</wp:posOffset>
                      </wp:positionV>
                      <wp:extent cx="7620" cy="1308735"/>
                      <wp:effectExtent l="9525" t="8255" r="11430" b="6985"/>
                      <wp:wrapNone/>
                      <wp:docPr id="8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" cy="130873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BDF9E" id="直接连接符 18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0.4pt" to="4.3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工作经历</w:t>
            </w:r>
            <w:bookmarkStart w:id="21" w:name="_GoBack"/>
            <w:bookmarkEnd w:id="21"/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2" w:name="wpscv_jobbegintime" w:colFirst="1" w:colLast="1"/>
            <w:bookmarkStart w:id="23" w:name="wpscv_jobendtime" w:colFirst="3" w:colLast="3"/>
            <w:bookmarkStart w:id="24" w:name="wpscv_company" w:colFirst="5" w:colLast="5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2010-08</w:t>
            </w:r>
          </w:p>
        </w:tc>
        <w:tc>
          <w:tcPr>
            <w:tcW w:w="366" w:type="dxa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至</w:t>
            </w:r>
          </w:p>
        </w:tc>
        <w:tc>
          <w:tcPr>
            <w:tcW w:w="1125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2015-04</w:t>
            </w:r>
          </w:p>
        </w:tc>
        <w:tc>
          <w:tcPr>
            <w:tcW w:w="1200" w:type="dxa"/>
            <w:gridSpan w:val="7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公司名称：</w:t>
            </w:r>
          </w:p>
        </w:tc>
        <w:tc>
          <w:tcPr>
            <w:tcW w:w="6645" w:type="dxa"/>
            <w:gridSpan w:val="20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珠海稻壳儿有限公司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5" w:name="wpscv_jobname" w:colFirst="2" w:colLast="2"/>
            <w:bookmarkStart w:id="26" w:name="wpscv_jobtype" w:colFirst="4" w:colLast="4"/>
            <w:bookmarkStart w:id="27" w:name="wpscv_industry" w:colFirst="6" w:colLast="6"/>
            <w:bookmarkEnd w:id="22"/>
            <w:bookmarkEnd w:id="23"/>
            <w:bookmarkEnd w:id="24"/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职位名称：</w:t>
            </w:r>
          </w:p>
        </w:tc>
        <w:tc>
          <w:tcPr>
            <w:tcW w:w="1491" w:type="dxa"/>
            <w:gridSpan w:val="5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产品经理</w:t>
            </w:r>
          </w:p>
        </w:tc>
        <w:tc>
          <w:tcPr>
            <w:tcW w:w="1200" w:type="dxa"/>
            <w:gridSpan w:val="7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职位类别：</w:t>
            </w:r>
          </w:p>
        </w:tc>
        <w:tc>
          <w:tcPr>
            <w:tcW w:w="2128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397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公司行业：</w:t>
            </w:r>
          </w:p>
        </w:tc>
        <w:tc>
          <w:tcPr>
            <w:tcW w:w="3120" w:type="dxa"/>
            <w:gridSpan w:val="7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8" w:name="wpscv_jobworkplace" w:colFirst="2" w:colLast="2"/>
            <w:bookmarkStart w:id="29" w:name="wpscv_jobsalary" w:colFirst="4" w:colLast="4"/>
            <w:bookmarkEnd w:id="25"/>
            <w:bookmarkEnd w:id="26"/>
            <w:bookmarkEnd w:id="27"/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工作地点：</w:t>
            </w:r>
          </w:p>
        </w:tc>
        <w:tc>
          <w:tcPr>
            <w:tcW w:w="149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00" w:type="dxa"/>
            <w:gridSpan w:val="7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每月工资：</w:t>
            </w:r>
          </w:p>
        </w:tc>
        <w:tc>
          <w:tcPr>
            <w:tcW w:w="138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6000元</w:t>
            </w:r>
          </w:p>
        </w:tc>
        <w:tc>
          <w:tcPr>
            <w:tcW w:w="5265" w:type="dxa"/>
            <w:gridSpan w:val="13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jobduty" w:colFirst="2" w:colLast="2"/>
            <w:bookmarkEnd w:id="28"/>
            <w:bookmarkEnd w:id="29"/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工作职责：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</w:t>
            </w:r>
          </w:p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组织策划社团的成立大会、竞选会、团队培训、招新等运维活动</w:t>
            </w:r>
          </w:p>
        </w:tc>
      </w:tr>
      <w:bookmarkEnd w:id="30"/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4896" behindDoc="0" locked="0" layoutInCell="1" allowOverlap="1" wp14:anchorId="4B10D554" wp14:editId="5FD4DED7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-635</wp:posOffset>
                  </wp:positionV>
                  <wp:extent cx="203835" cy="186690"/>
                  <wp:effectExtent l="0" t="0" r="5715" b="3810"/>
                  <wp:wrapNone/>
                  <wp:docPr id="20" name="图片 30" descr="图片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 descr="图片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项目经验</w:t>
            </w:r>
          </w:p>
        </w:tc>
      </w:tr>
      <w:bookmarkStart w:id="31" w:name="wpscv_projectbegintime" w:colFirst="1" w:colLast="1"/>
      <w:bookmarkStart w:id="32" w:name="wpscv_projectendtime" w:colFirst="3" w:colLast="3"/>
      <w:bookmarkStart w:id="33" w:name="wpscv_projectname" w:colFirst="5" w:colLast="5"/>
      <w:tr w:rsidR="006A68FE" w:rsidTr="00F4794D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475CA75" wp14:editId="35E490A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1270</wp:posOffset>
                      </wp:positionV>
                      <wp:extent cx="635" cy="1123950"/>
                      <wp:effectExtent l="9525" t="6985" r="8890" b="12065"/>
                      <wp:wrapNone/>
                      <wp:docPr id="7" name="直接连接符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12395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51338F" id="直接连接符 21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.1pt" to="4.5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" strokecolor="#030"/>
                  </w:pict>
                </mc:Fallback>
              </mc:AlternateContent>
            </w:r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2011.09</w:t>
            </w:r>
          </w:p>
        </w:tc>
        <w:tc>
          <w:tcPr>
            <w:tcW w:w="366" w:type="dxa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至</w:t>
            </w:r>
          </w:p>
        </w:tc>
        <w:tc>
          <w:tcPr>
            <w:tcW w:w="1260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2015.06</w:t>
            </w:r>
          </w:p>
        </w:tc>
        <w:tc>
          <w:tcPr>
            <w:tcW w:w="1260" w:type="dxa"/>
            <w:gridSpan w:val="6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项目名称：</w:t>
            </w:r>
          </w:p>
        </w:tc>
        <w:tc>
          <w:tcPr>
            <w:tcW w:w="6450" w:type="dxa"/>
            <w:gridSpan w:val="19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XXX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4" w:name="wpscv_projectdescribe" w:colFirst="2" w:colLast="2"/>
            <w:bookmarkEnd w:id="31"/>
            <w:bookmarkEnd w:id="32"/>
            <w:bookmarkEnd w:id="33"/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项目描述：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4"/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5" w:name="wpscv_projectduty" w:colFirst="2" w:colLast="2"/>
          </w:p>
        </w:tc>
        <w:tc>
          <w:tcPr>
            <w:tcW w:w="1276" w:type="dxa"/>
            <w:gridSpan w:val="2"/>
            <w:vAlign w:val="center"/>
          </w:tcPr>
          <w:p w:rsidR="006A68FE" w:rsidRPr="00F4794D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项目职责：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5"/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5920" behindDoc="0" locked="0" layoutInCell="1" allowOverlap="1" wp14:anchorId="1C8DCEE1" wp14:editId="0746456A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1905</wp:posOffset>
                  </wp:positionV>
                  <wp:extent cx="134620" cy="197485"/>
                  <wp:effectExtent l="0" t="0" r="0" b="0"/>
                  <wp:wrapNone/>
                  <wp:docPr id="21" name="图片 32" descr="图片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 descr="图片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1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专业技能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F4794D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0016" behindDoc="0" locked="0" layoutInCell="1" allowOverlap="1" wp14:anchorId="2DE1A569" wp14:editId="449385EF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55880</wp:posOffset>
                  </wp:positionV>
                  <wp:extent cx="149225" cy="179705"/>
                  <wp:effectExtent l="0" t="0" r="3175" b="0"/>
                  <wp:wrapNone/>
                  <wp:docPr id="17" name="图片 34" descr="图片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 descr="图片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09" w:type="dxa"/>
            <w:gridSpan w:val="1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语言能力</w:t>
            </w:r>
          </w:p>
        </w:tc>
      </w:tr>
      <w:bookmarkStart w:id="36" w:name="wpscv_skillname" w:colFirst="2" w:colLast="2"/>
      <w:bookmarkStart w:id="37" w:name="wpscv_language" w:colFirst="5" w:colLast="5"/>
      <w:bookmarkStart w:id="38" w:name="wpscv_langliteracy" w:colFirst="7" w:colLast="7"/>
      <w:tr w:rsidR="006A68FE" w:rsidTr="00F4794D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51D9963" wp14:editId="4B922D2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8255" r="10795" b="10795"/>
                      <wp:wrapNone/>
                      <wp:docPr id="6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47957" id="直接连接符 24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5pt" to="3.65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eZ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" strokecolor="#030"/>
                  </w:pict>
                </mc:Fallback>
              </mc:AlternateContent>
            </w:r>
          </w:p>
        </w:tc>
        <w:tc>
          <w:tcPr>
            <w:tcW w:w="1642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技能1：</w:t>
            </w:r>
          </w:p>
        </w:tc>
        <w:tc>
          <w:tcPr>
            <w:tcW w:w="3036" w:type="dxa"/>
            <w:gridSpan w:val="1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1DA0D60" wp14:editId="653FF32A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8255" r="10795" b="10795"/>
                      <wp:wrapNone/>
                      <wp:docPr id="5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6970D5" id="直接连接符 2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.55pt" to="5.9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" strokecolor="#030"/>
                  </w:pict>
                </mc:Fallback>
              </mc:AlternateContent>
            </w:r>
          </w:p>
        </w:tc>
        <w:tc>
          <w:tcPr>
            <w:tcW w:w="1220" w:type="dxa"/>
            <w:gridSpan w:val="5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语言1:</w:t>
            </w:r>
          </w:p>
        </w:tc>
        <w:tc>
          <w:tcPr>
            <w:tcW w:w="133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英语</w:t>
            </w:r>
          </w:p>
        </w:tc>
        <w:tc>
          <w:tcPr>
            <w:tcW w:w="1234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9" w:name="wpscv_skillduration" w:colFirst="2" w:colLast="2"/>
            <w:bookmarkStart w:id="40" w:name="wpscv_skilldegree" w:colFirst="4" w:colLast="4"/>
            <w:bookmarkStart w:id="41" w:name="wpscv_langlevel" w:colFirst="7" w:colLast="7"/>
            <w:bookmarkStart w:id="42" w:name="wpscv_langlistenspeak" w:colFirst="9" w:colLast="9"/>
            <w:bookmarkEnd w:id="36"/>
            <w:bookmarkEnd w:id="37"/>
            <w:bookmarkEnd w:id="38"/>
          </w:p>
        </w:tc>
        <w:tc>
          <w:tcPr>
            <w:tcW w:w="1642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雅思</w:t>
            </w:r>
          </w:p>
        </w:tc>
        <w:tc>
          <w:tcPr>
            <w:tcW w:w="1234" w:type="dxa"/>
            <w:gridSpan w:val="3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FC000"/>
                <w:szCs w:val="21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 w:rsidTr="00F4794D">
        <w:trPr>
          <w:trHeight w:val="345"/>
        </w:trPr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3" w:name="wpscv_skillname2" w:colFirst="2" w:colLast="2"/>
            <w:bookmarkStart w:id="44" w:name="wpscv_language2" w:colFirst="5" w:colLast="5"/>
            <w:bookmarkStart w:id="45" w:name="wpscv_langliteracy2" w:colFirst="7" w:colLast="7"/>
            <w:bookmarkEnd w:id="39"/>
            <w:bookmarkEnd w:id="40"/>
            <w:bookmarkEnd w:id="41"/>
            <w:bookmarkEnd w:id="42"/>
          </w:p>
        </w:tc>
        <w:tc>
          <w:tcPr>
            <w:tcW w:w="1642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技能2：</w:t>
            </w:r>
          </w:p>
        </w:tc>
        <w:tc>
          <w:tcPr>
            <w:tcW w:w="3036" w:type="dxa"/>
            <w:gridSpan w:val="1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Pr="00F4794D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语言2: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日语</w:t>
            </w:r>
          </w:p>
        </w:tc>
        <w:tc>
          <w:tcPr>
            <w:tcW w:w="1234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6" w:name="wpscv_skillduration2" w:colFirst="2" w:colLast="2"/>
            <w:bookmarkStart w:id="47" w:name="wpscv_skilldegree2" w:colFirst="4" w:colLast="4"/>
            <w:bookmarkStart w:id="48" w:name="wpscv_langlevel2" w:colFirst="7" w:colLast="7"/>
            <w:bookmarkStart w:id="49" w:name="wpscv_langlistenspeak2" w:colFirst="9" w:colLast="9"/>
            <w:bookmarkEnd w:id="43"/>
            <w:bookmarkEnd w:id="44"/>
            <w:bookmarkEnd w:id="45"/>
          </w:p>
        </w:tc>
        <w:tc>
          <w:tcPr>
            <w:tcW w:w="1642" w:type="dxa"/>
            <w:gridSpan w:val="3"/>
            <w:vAlign w:val="center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Pr="00F4794D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JLPT(N5级)</w:t>
            </w:r>
          </w:p>
        </w:tc>
        <w:tc>
          <w:tcPr>
            <w:tcW w:w="1234" w:type="dxa"/>
            <w:gridSpan w:val="3"/>
          </w:tcPr>
          <w:p w:rsidR="006A68FE" w:rsidRPr="00F4794D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F4794D">
              <w:rPr>
                <w:rFonts w:ascii="微软雅黑" w:eastAsia="微软雅黑" w:hAnsi="微软雅黑" w:hint="eastAsia"/>
                <w:b/>
                <w:color w:val="FFC000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bookmarkEnd w:id="46"/>
      <w:bookmarkEnd w:id="47"/>
      <w:bookmarkEnd w:id="48"/>
      <w:bookmarkEnd w:id="49"/>
      <w:tr w:rsidR="006A68FE" w:rsidTr="00F4794D">
        <w:trPr>
          <w:trHeight w:val="242"/>
        </w:trPr>
        <w:tc>
          <w:tcPr>
            <w:tcW w:w="392" w:type="dxa"/>
            <w:vAlign w:val="center"/>
          </w:tcPr>
          <w:p w:rsidR="006A68FE" w:rsidRPr="00372744" w:rsidRDefault="00A63916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372744">
              <w:rPr>
                <w:rFonts w:ascii="微软雅黑" w:eastAsia="微软雅黑" w:hAnsi="微软雅黑" w:hint="eastAsia"/>
                <w:noProof/>
                <w:color w:val="FFC000"/>
              </w:rPr>
              <w:drawing>
                <wp:anchor distT="0" distB="0" distL="114300" distR="114300" simplePos="0" relativeHeight="251666944" behindDoc="0" locked="0" layoutInCell="1" allowOverlap="1" wp14:anchorId="45780454" wp14:editId="284ADC57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-6350</wp:posOffset>
                  </wp:positionV>
                  <wp:extent cx="177800" cy="155575"/>
                  <wp:effectExtent l="0" t="0" r="0" b="0"/>
                  <wp:wrapNone/>
                  <wp:docPr id="22" name="图片 36" descr="图片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图片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Pr="00372744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  <w:sz w:val="24"/>
                <w:szCs w:val="24"/>
              </w:rPr>
            </w:pPr>
            <w:r w:rsidRPr="00372744">
              <w:rPr>
                <w:rFonts w:ascii="微软雅黑" w:eastAsia="微软雅黑" w:hAnsi="微软雅黑" w:hint="eastAsia"/>
                <w:b/>
                <w:color w:val="FFC000"/>
                <w:sz w:val="24"/>
                <w:szCs w:val="24"/>
              </w:rPr>
              <w:t>自我评价</w:t>
            </w:r>
          </w:p>
        </w:tc>
      </w:tr>
      <w:bookmarkStart w:id="50" w:name="wpscv_selfevalcontent" w:colFirst="1" w:colLast="1"/>
      <w:tr w:rsidR="006A68FE" w:rsidTr="00F4794D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3FD68F3B" wp14:editId="254197B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-7620</wp:posOffset>
                      </wp:positionV>
                      <wp:extent cx="635" cy="904875"/>
                      <wp:effectExtent l="7620" t="8255" r="10795" b="10795"/>
                      <wp:wrapNone/>
                      <wp:docPr id="4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A45F8" id="直接连接符 24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-.6pt" to="3.65pt,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x/s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忠实诚信,讲原则，说到做到，决不推卸责任；有自制力，做事情始终坚持有始有终，从不半途而废；肯学习,有问题不逃避,愿意虚心向他人学习；自信但不自负,不以自我为中心；愿意以谦虚态度赞扬接纳优越者,权威者；会用100%的热情和精力投入到工作中。</w:t>
            </w:r>
          </w:p>
        </w:tc>
      </w:tr>
      <w:bookmarkEnd w:id="50"/>
      <w:tr w:rsidR="006A68FE" w:rsidTr="00F4794D">
        <w:trPr>
          <w:trHeight w:val="345"/>
        </w:trPr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Pr="00372744" w:rsidRDefault="00A63916">
            <w:pPr>
              <w:adjustRightInd w:val="0"/>
              <w:snapToGrid w:val="0"/>
              <w:rPr>
                <w:rFonts w:ascii="微软雅黑" w:eastAsia="微软雅黑" w:hAnsi="微软雅黑"/>
                <w:color w:val="FFC000"/>
              </w:rPr>
            </w:pPr>
            <w:r w:rsidRPr="00372744">
              <w:rPr>
                <w:rFonts w:ascii="微软雅黑" w:eastAsia="微软雅黑" w:hAnsi="微软雅黑" w:hint="eastAsia"/>
                <w:noProof/>
                <w:color w:val="FFC000"/>
              </w:rPr>
              <w:drawing>
                <wp:anchor distT="0" distB="0" distL="114300" distR="114300" simplePos="0" relativeHeight="251667968" behindDoc="0" locked="0" layoutInCell="1" allowOverlap="1" wp14:anchorId="2FA01D4A" wp14:editId="2C90663E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52705</wp:posOffset>
                  </wp:positionV>
                  <wp:extent cx="207645" cy="129540"/>
                  <wp:effectExtent l="0" t="0" r="1905" b="3810"/>
                  <wp:wrapNone/>
                  <wp:docPr id="23" name="图片 38" descr="图片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 descr="图片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Pr="00372744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FFC000"/>
              </w:rPr>
            </w:pPr>
            <w:r w:rsidRPr="00372744">
              <w:rPr>
                <w:rFonts w:ascii="微软雅黑" w:eastAsia="微软雅黑" w:hAnsi="微软雅黑" w:hint="eastAsia"/>
                <w:b/>
                <w:color w:val="FFC000"/>
                <w:sz w:val="24"/>
                <w:szCs w:val="24"/>
              </w:rPr>
              <w:t>在校情况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EA4C77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C697EE7" wp14:editId="56363FD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6350</wp:posOffset>
                      </wp:positionV>
                      <wp:extent cx="635" cy="904875"/>
                      <wp:effectExtent l="7620" t="7620" r="10795" b="11430"/>
                      <wp:wrapNone/>
                      <wp:docPr id="3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7F52D" id="直接连接符 2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pt" to="3.6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NJ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Merge w:val="restart"/>
            <w:vAlign w:val="center"/>
          </w:tcPr>
          <w:p w:rsidR="006A68FE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本人是市场营销专业毕业生，有丰富的营销知识体系做基础；</w:t>
            </w:r>
          </w:p>
          <w:p w:rsidR="006A68FE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对于市场营销方面的前沿和动向有一定的了解，善于分析和吸取经验；</w:t>
            </w:r>
          </w:p>
          <w:p w:rsidR="006A68FE" w:rsidRPr="00A63916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熟悉网络推广，尤其是社会化媒体方面，有独到的见解和经验；</w:t>
            </w: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6A68FE" w:rsidTr="00F4794D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</w:tbl>
    <w:p w:rsidR="00852314" w:rsidRDefault="00EA4C77">
      <w:pPr>
        <w:adjustRightInd w:val="0"/>
        <w:snapToGrid w:val="0"/>
        <w:spacing w:line="20" w:lineRule="exact"/>
      </w:pPr>
      <w:r>
        <w:rPr>
          <w:rFonts w:ascii="微软雅黑" w:hAnsi="微软雅黑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BCF1073" wp14:editId="11B6D031">
                <wp:simplePos x="0" y="0"/>
                <wp:positionH relativeFrom="column">
                  <wp:posOffset>-457200</wp:posOffset>
                </wp:positionH>
                <wp:positionV relativeFrom="paragraph">
                  <wp:posOffset>-288290</wp:posOffset>
                </wp:positionV>
                <wp:extent cx="193675" cy="10753725"/>
                <wp:effectExtent l="0" t="0" r="0" b="9525"/>
                <wp:wrapNone/>
                <wp:docPr id="2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07537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6A68FE" w:rsidRDefault="006A68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F1073" id="文本框 26" o:spid="_x0000_s1026" style="position:absolute;left:0;text-align:left;margin-left:-36pt;margin-top:-22.7pt;width:15.25pt;height:846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" fillcolor="#ffc000" stroked="f">
                <v:textbox>
                  <w:txbxContent>
                    <w:p w:rsidR="006A68FE" w:rsidRDefault="006A68FE"/>
                  </w:txbxContent>
                </v:textbox>
              </v:rect>
            </w:pict>
          </mc:Fallback>
        </mc:AlternateContent>
      </w:r>
    </w:p>
    <w:sectPr w:rsidR="00852314">
      <w:pgSz w:w="11906" w:h="16838"/>
      <w:pgMar w:top="454" w:right="720" w:bottom="454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7451BA"/>
    <w:rsid w:val="00032058"/>
    <w:rsid w:val="000B0DEE"/>
    <w:rsid w:val="000B6B1B"/>
    <w:rsid w:val="001200C0"/>
    <w:rsid w:val="002B3525"/>
    <w:rsid w:val="0033601D"/>
    <w:rsid w:val="00372744"/>
    <w:rsid w:val="0040342A"/>
    <w:rsid w:val="00482F61"/>
    <w:rsid w:val="00494811"/>
    <w:rsid w:val="004B1BB8"/>
    <w:rsid w:val="005B53FB"/>
    <w:rsid w:val="006511C2"/>
    <w:rsid w:val="006A68FE"/>
    <w:rsid w:val="006B6DD1"/>
    <w:rsid w:val="006F1365"/>
    <w:rsid w:val="006F3A75"/>
    <w:rsid w:val="00760D07"/>
    <w:rsid w:val="007D44F5"/>
    <w:rsid w:val="008163EF"/>
    <w:rsid w:val="00852314"/>
    <w:rsid w:val="00856669"/>
    <w:rsid w:val="00896755"/>
    <w:rsid w:val="009C4E79"/>
    <w:rsid w:val="009C6EF0"/>
    <w:rsid w:val="009E5684"/>
    <w:rsid w:val="00A1514D"/>
    <w:rsid w:val="00A27215"/>
    <w:rsid w:val="00A63916"/>
    <w:rsid w:val="00A77810"/>
    <w:rsid w:val="00AC4F74"/>
    <w:rsid w:val="00C40AA6"/>
    <w:rsid w:val="00CC2D82"/>
    <w:rsid w:val="00E31186"/>
    <w:rsid w:val="00E84D37"/>
    <w:rsid w:val="00EA4C77"/>
    <w:rsid w:val="00ED47C7"/>
    <w:rsid w:val="00F4794D"/>
    <w:rsid w:val="022B099C"/>
    <w:rsid w:val="02A44DE3"/>
    <w:rsid w:val="0481474C"/>
    <w:rsid w:val="07D05341"/>
    <w:rsid w:val="0EB175A7"/>
    <w:rsid w:val="117B5036"/>
    <w:rsid w:val="18EC78F1"/>
    <w:rsid w:val="1D3849FD"/>
    <w:rsid w:val="20A72E37"/>
    <w:rsid w:val="224153BF"/>
    <w:rsid w:val="23DD6465"/>
    <w:rsid w:val="26BA7B18"/>
    <w:rsid w:val="27451C7A"/>
    <w:rsid w:val="2BD60946"/>
    <w:rsid w:val="32003B98"/>
    <w:rsid w:val="326A3247"/>
    <w:rsid w:val="38BE76D4"/>
    <w:rsid w:val="3B7823A5"/>
    <w:rsid w:val="40793689"/>
    <w:rsid w:val="40A126E7"/>
    <w:rsid w:val="48C94893"/>
    <w:rsid w:val="4B7451BA"/>
    <w:rsid w:val="541E0990"/>
    <w:rsid w:val="6CEE7D60"/>
    <w:rsid w:val="6D3B3EC1"/>
    <w:rsid w:val="7B2D061E"/>
    <w:rsid w:val="7D7C3B6C"/>
    <w:rsid w:val="7E05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BCF75A16-BFAE-4C53-AEA4-AA43B0C0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character" w:customStyle="1" w:styleId="Char1">
    <w:name w:val="页眉 Char"/>
    <w:link w:val="a5"/>
    <w:rPr>
      <w:rFonts w:ascii="Calibri" w:hAnsi="Calibri"/>
      <w:kern w:val="2"/>
      <w:sz w:val="18"/>
      <w:szCs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SNE6rFIro357231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SNE6rFIro357231.doc</Template>
  <TotalTime>1</TotalTime>
  <Pages>2</Pages>
  <Words>155</Words>
  <Characters>888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2017-07-15T04:09:00Z</dcterms:created>
  <dcterms:modified xsi:type="dcterms:W3CDTF">2017-08-12T07:45:00Z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SNE6rFIro357231.doc</vt:lpwstr>
  </property>
  <property fmtid="{D5CDD505-2E9C-101B-9397-08002B2CF9AE}" pid="4" name="fileid">
    <vt:lpwstr>600428</vt:lpwstr>
  </property>
</Properties>
</file>