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text" w:horzAnchor="margin" w:tblpY="-74"/>
        <w:tblW w:w="11004" w:type="dxa"/>
        <w:tblLayout w:type="fixed"/>
        <w:tblLook w:val="0000" w:firstRow="0" w:lastRow="0" w:firstColumn="0" w:lastColumn="0" w:noHBand="0" w:noVBand="0"/>
      </w:tblPr>
      <w:tblGrid>
        <w:gridCol w:w="392"/>
        <w:gridCol w:w="34"/>
        <w:gridCol w:w="1159"/>
        <w:gridCol w:w="83"/>
        <w:gridCol w:w="366"/>
        <w:gridCol w:w="59"/>
        <w:gridCol w:w="316"/>
        <w:gridCol w:w="136"/>
        <w:gridCol w:w="614"/>
        <w:gridCol w:w="135"/>
        <w:gridCol w:w="165"/>
        <w:gridCol w:w="135"/>
        <w:gridCol w:w="58"/>
        <w:gridCol w:w="153"/>
        <w:gridCol w:w="272"/>
        <w:gridCol w:w="282"/>
        <w:gridCol w:w="195"/>
        <w:gridCol w:w="255"/>
        <w:gridCol w:w="261"/>
        <w:gridCol w:w="317"/>
        <w:gridCol w:w="108"/>
        <w:gridCol w:w="169"/>
        <w:gridCol w:w="75"/>
        <w:gridCol w:w="360"/>
        <w:gridCol w:w="388"/>
        <w:gridCol w:w="228"/>
        <w:gridCol w:w="749"/>
        <w:gridCol w:w="157"/>
        <w:gridCol w:w="263"/>
        <w:gridCol w:w="114"/>
        <w:gridCol w:w="48"/>
        <w:gridCol w:w="708"/>
        <w:gridCol w:w="270"/>
        <w:gridCol w:w="256"/>
        <w:gridCol w:w="689"/>
        <w:gridCol w:w="1035"/>
      </w:tblGrid>
      <w:tr w:rsidR="00BB7B88" w:rsidTr="00A81009">
        <w:trPr>
          <w:trHeight w:val="1421"/>
        </w:trPr>
        <w:tc>
          <w:tcPr>
            <w:tcW w:w="2093" w:type="dxa"/>
            <w:gridSpan w:val="6"/>
            <w:vMerge w:val="restart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  <w:bookmarkStart w:id="0" w:name="wpscv_cvname" w:colFirst="1" w:colLast="1"/>
            <w:bookmarkStart w:id="1" w:name="_GoBack" w:colFirst="1" w:colLast="1"/>
            <w:r>
              <w:rPr>
                <w:rFonts w:ascii="微软雅黑" w:eastAsia="微软雅黑" w:hAnsi="微软雅黑" w:hint="eastAsia"/>
                <w:noProof/>
                <w:sz w:val="72"/>
                <w:szCs w:val="72"/>
              </w:rPr>
              <w:drawing>
                <wp:inline distT="0" distB="0" distL="0" distR="0" wp14:anchorId="2D801866" wp14:editId="2634C95D">
                  <wp:extent cx="1200150" cy="1390650"/>
                  <wp:effectExtent l="0" t="0" r="0" b="0"/>
                  <wp:docPr id="2" name="图片 2" descr="C:\Users\Administrator\Desktop\粘贴图片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esktop\粘贴图片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19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sz w:val="30"/>
                <w:szCs w:val="30"/>
              </w:rPr>
            </w:pPr>
          </w:p>
        </w:tc>
        <w:tc>
          <w:tcPr>
            <w:tcW w:w="4517" w:type="dxa"/>
            <w:gridSpan w:val="11"/>
            <w:vMerge w:val="restart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</w:p>
        </w:tc>
      </w:tr>
      <w:tr w:rsidR="00BB7B88" w:rsidTr="00A81009">
        <w:trPr>
          <w:trHeight w:val="285"/>
        </w:trPr>
        <w:tc>
          <w:tcPr>
            <w:tcW w:w="2093" w:type="dxa"/>
            <w:gridSpan w:val="6"/>
            <w:vMerge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  <w:bookmarkStart w:id="2" w:name="wpscv_name" w:colFirst="2" w:colLast="2"/>
            <w:bookmarkStart w:id="3" w:name="wpscv_gender" w:colFirst="4" w:colLast="4"/>
            <w:bookmarkEnd w:id="0"/>
            <w:bookmarkEnd w:id="1"/>
          </w:p>
        </w:tc>
        <w:tc>
          <w:tcPr>
            <w:tcW w:w="1366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color w:val="00B0F0"/>
                <w:sz w:val="72"/>
                <w:szCs w:val="72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姓名:</w:t>
            </w:r>
          </w:p>
        </w:tc>
        <w:tc>
          <w:tcPr>
            <w:tcW w:w="1095" w:type="dxa"/>
            <w:gridSpan w:val="6"/>
            <w:vAlign w:val="center"/>
          </w:tcPr>
          <w:p w:rsidR="00BB7B88" w:rsidRDefault="00FC53D4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Y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jbys </w:t>
            </w:r>
          </w:p>
        </w:tc>
        <w:tc>
          <w:tcPr>
            <w:tcW w:w="833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性别：</w:t>
            </w:r>
          </w:p>
        </w:tc>
        <w:tc>
          <w:tcPr>
            <w:tcW w:w="1100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女</w:t>
            </w:r>
          </w:p>
        </w:tc>
        <w:tc>
          <w:tcPr>
            <w:tcW w:w="4517" w:type="dxa"/>
            <w:gridSpan w:val="11"/>
            <w:vMerge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</w:p>
        </w:tc>
      </w:tr>
      <w:tr w:rsidR="00BB7B88" w:rsidTr="00A81009">
        <w:trPr>
          <w:trHeight w:val="285"/>
        </w:trPr>
        <w:tc>
          <w:tcPr>
            <w:tcW w:w="2093" w:type="dxa"/>
            <w:gridSpan w:val="6"/>
            <w:vMerge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  <w:bookmarkStart w:id="4" w:name="wpscv_marital" w:colFirst="2" w:colLast="2"/>
            <w:bookmarkEnd w:id="2"/>
            <w:bookmarkEnd w:id="3"/>
          </w:p>
        </w:tc>
        <w:tc>
          <w:tcPr>
            <w:tcW w:w="1366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婚姻状况：</w:t>
            </w:r>
          </w:p>
        </w:tc>
        <w:tc>
          <w:tcPr>
            <w:tcW w:w="3028" w:type="dxa"/>
            <w:gridSpan w:val="1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未婚</w:t>
            </w:r>
          </w:p>
        </w:tc>
        <w:tc>
          <w:tcPr>
            <w:tcW w:w="4517" w:type="dxa"/>
            <w:gridSpan w:val="11"/>
            <w:vMerge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</w:rPr>
            </w:pPr>
            <w:bookmarkStart w:id="5" w:name="wpscv_birthdate" w:colFirst="1" w:colLast="1"/>
            <w:bookmarkStart w:id="6" w:name="wpscv_phone" w:colFirst="7" w:colLast="7"/>
            <w:bookmarkStart w:id="7" w:name="wpscv_email" w:colFirst="9" w:colLast="9"/>
            <w:bookmarkEnd w:id="4"/>
            <w:r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47488" behindDoc="0" locked="0" layoutInCell="1" allowOverlap="1" wp14:anchorId="521DB320" wp14:editId="586DB142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45720</wp:posOffset>
                  </wp:positionV>
                  <wp:extent cx="136525" cy="136525"/>
                  <wp:effectExtent l="0" t="0" r="0" b="0"/>
                  <wp:wrapNone/>
                  <wp:docPr id="2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1994-04</w:t>
            </w:r>
          </w:p>
        </w:tc>
        <w:tc>
          <w:tcPr>
            <w:tcW w:w="425" w:type="dxa"/>
            <w:gridSpan w:val="2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48512" behindDoc="0" locked="0" layoutInCell="1" allowOverlap="1" wp14:anchorId="03361AA1" wp14:editId="4DA84A4F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42545</wp:posOffset>
                  </wp:positionV>
                  <wp:extent cx="136525" cy="136525"/>
                  <wp:effectExtent l="0" t="0" r="0" b="0"/>
                  <wp:wrapNone/>
                  <wp:docPr id="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  <w:gridSpan w:val="7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广东 广州</w:t>
            </w:r>
          </w:p>
        </w:tc>
        <w:tc>
          <w:tcPr>
            <w:tcW w:w="425" w:type="dxa"/>
            <w:gridSpan w:val="2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51584" behindDoc="0" locked="0" layoutInCell="1" allowOverlap="1" wp14:anchorId="4C379EE7" wp14:editId="0CD7EB79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42545</wp:posOffset>
                  </wp:positionV>
                  <wp:extent cx="136525" cy="136525"/>
                  <wp:effectExtent l="0" t="0" r="0" b="0"/>
                  <wp:wrapNone/>
                  <wp:docPr id="1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gridSpan w:val="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党员</w:t>
            </w:r>
          </w:p>
        </w:tc>
        <w:tc>
          <w:tcPr>
            <w:tcW w:w="425" w:type="dxa"/>
            <w:gridSpan w:val="2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49536" behindDoc="0" locked="0" layoutInCell="1" allowOverlap="1" wp14:anchorId="5271357B" wp14:editId="5C1D962F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42545</wp:posOffset>
                  </wp:positionV>
                  <wp:extent cx="136525" cy="136525"/>
                  <wp:effectExtent l="0" t="0" r="0" b="0"/>
                  <wp:wrapNone/>
                  <wp:docPr id="1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gridSpan w:val="7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123456789</w:t>
            </w:r>
          </w:p>
        </w:tc>
        <w:tc>
          <w:tcPr>
            <w:tcW w:w="425" w:type="dxa"/>
            <w:gridSpan w:val="3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50560" behindDoc="0" locked="0" layoutInCell="1" allowOverlap="1" wp14:anchorId="7617757E" wp14:editId="7D035C9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44450</wp:posOffset>
                  </wp:positionV>
                  <wp:extent cx="136525" cy="136525"/>
                  <wp:effectExtent l="0" t="0" r="0" b="0"/>
                  <wp:wrapNone/>
                  <wp:docPr id="1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58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123456@docer.com</w:t>
            </w:r>
          </w:p>
        </w:tc>
      </w:tr>
      <w:tr w:rsidR="00BB7B88" w:rsidTr="00A81009">
        <w:tc>
          <w:tcPr>
            <w:tcW w:w="1668" w:type="dxa"/>
            <w:gridSpan w:val="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8" w:name="wpscv_startworkyear" w:colFirst="1" w:colLast="1"/>
            <w:bookmarkStart w:id="9" w:name="wpscv_workstatus" w:colFirst="3" w:colLast="3"/>
            <w:bookmarkStart w:id="10" w:name="wpscv_residence" w:colFirst="5" w:colLast="5"/>
            <w:bookmarkEnd w:id="5"/>
            <w:bookmarkEnd w:id="6"/>
            <w:bookmarkEnd w:id="7"/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参加工作时间：</w:t>
            </w:r>
          </w:p>
        </w:tc>
        <w:tc>
          <w:tcPr>
            <w:tcW w:w="741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2010.07</w:t>
            </w:r>
          </w:p>
        </w:tc>
        <w:tc>
          <w:tcPr>
            <w:tcW w:w="1243" w:type="dxa"/>
            <w:gridSpan w:val="6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在职状态：</w:t>
            </w:r>
          </w:p>
        </w:tc>
        <w:tc>
          <w:tcPr>
            <w:tcW w:w="2835" w:type="dxa"/>
            <w:gridSpan w:val="12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在职，看看新机会</w:t>
            </w:r>
          </w:p>
        </w:tc>
        <w:tc>
          <w:tcPr>
            <w:tcW w:w="1511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常住地区：</w:t>
            </w:r>
          </w:p>
        </w:tc>
        <w:tc>
          <w:tcPr>
            <w:tcW w:w="3006" w:type="dxa"/>
            <w:gridSpan w:val="6"/>
            <w:vAlign w:val="center"/>
          </w:tcPr>
          <w:p w:rsidR="00BB7B88" w:rsidRDefault="00A85313">
            <w:pPr>
              <w:tabs>
                <w:tab w:val="center" w:pos="1225"/>
              </w:tabs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广州</w:t>
            </w:r>
          </w:p>
        </w:tc>
      </w:tr>
      <w:bookmarkEnd w:id="8"/>
      <w:bookmarkEnd w:id="9"/>
      <w:bookmarkEnd w:id="10"/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8992" behindDoc="0" locked="0" layoutInCell="1" allowOverlap="1" wp14:anchorId="05048DA3" wp14:editId="1ABA6C47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64135</wp:posOffset>
                  </wp:positionV>
                  <wp:extent cx="160655" cy="160655"/>
                  <wp:effectExtent l="0" t="0" r="0" b="0"/>
                  <wp:wrapNone/>
                  <wp:docPr id="12" name="图片 33" descr="图片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3" descr="图片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5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72" w:type="dxa"/>
            <w:gridSpan w:val="21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 w:val="24"/>
                <w:szCs w:val="24"/>
              </w:rPr>
              <w:t>求职意向</w:t>
            </w:r>
          </w:p>
        </w:tc>
        <w:tc>
          <w:tcPr>
            <w:tcW w:w="435" w:type="dxa"/>
            <w:gridSpan w:val="2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52608" behindDoc="0" locked="0" layoutInCell="1" allowOverlap="1" wp14:anchorId="7CD88CE5" wp14:editId="1AA23ABC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72390</wp:posOffset>
                  </wp:positionV>
                  <wp:extent cx="203200" cy="125730"/>
                  <wp:effectExtent l="0" t="0" r="6350" b="7620"/>
                  <wp:wrapNone/>
                  <wp:docPr id="11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12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05" w:type="dxa"/>
            <w:gridSpan w:val="12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 w:val="24"/>
                <w:szCs w:val="24"/>
              </w:rPr>
              <w:t>教育经历</w:t>
            </w:r>
          </w:p>
        </w:tc>
      </w:tr>
      <w:bookmarkStart w:id="11" w:name="wpscv_expectindustry" w:colFirst="2" w:colLast="2"/>
      <w:bookmarkStart w:id="12" w:name="wpscv_school" w:colFirst="5" w:colLast="5"/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CB3F66B" wp14:editId="7F014294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11430</wp:posOffset>
                      </wp:positionV>
                      <wp:extent cx="5080" cy="651510"/>
                      <wp:effectExtent l="8255" t="11430" r="5715" b="13335"/>
                      <wp:wrapNone/>
                      <wp:docPr id="10" name="直接连接符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0" cy="65151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4A7DB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5B80B3" id="直接连接符 13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.9pt" to="5.55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" strokecolor="#4a7dba"/>
                  </w:pict>
                </mc:Fallback>
              </mc:AlternateContent>
            </w:r>
          </w:p>
        </w:tc>
        <w:tc>
          <w:tcPr>
            <w:tcW w:w="1193" w:type="dxa"/>
            <w:gridSpan w:val="2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期望行业：</w:t>
            </w:r>
          </w:p>
        </w:tc>
        <w:tc>
          <w:tcPr>
            <w:tcW w:w="4079" w:type="dxa"/>
            <w:gridSpan w:val="19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计算机软件</w:t>
            </w:r>
          </w:p>
        </w:tc>
        <w:tc>
          <w:tcPr>
            <w:tcW w:w="435" w:type="dxa"/>
            <w:gridSpan w:val="2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E64348E" wp14:editId="1541111E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11430</wp:posOffset>
                      </wp:positionV>
                      <wp:extent cx="635" cy="632460"/>
                      <wp:effectExtent l="5080" t="11430" r="13335" b="13335"/>
                      <wp:wrapNone/>
                      <wp:docPr id="9" name="直接连接符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246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4A7DB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107605" id="直接连接符 13" o:spid="_x0000_s1026" style="position:absolute;left:0;text-align:lef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95pt,.9pt" to="6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" strokecolor="#4a7dba"/>
                  </w:pict>
                </mc:Fallback>
              </mc:AlternateContent>
            </w:r>
          </w:p>
        </w:tc>
        <w:tc>
          <w:tcPr>
            <w:tcW w:w="1785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学院名称：</w:t>
            </w:r>
          </w:p>
        </w:tc>
        <w:tc>
          <w:tcPr>
            <w:tcW w:w="3120" w:type="dxa"/>
            <w:gridSpan w:val="7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稻壳儿大学</w:t>
            </w: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3" w:name="wpscv_expectfunction" w:colFirst="2" w:colLast="2"/>
            <w:bookmarkStart w:id="14" w:name="wpscv_expectworktype" w:colFirst="4" w:colLast="4"/>
            <w:bookmarkStart w:id="15" w:name="wpscv_enrolltime" w:colFirst="6" w:colLast="6"/>
            <w:bookmarkStart w:id="16" w:name="wpscv_graduatetime" w:colFirst="8" w:colLast="8"/>
            <w:bookmarkStart w:id="17" w:name="wpscv_education" w:colFirst="10" w:colLast="10"/>
            <w:bookmarkEnd w:id="11"/>
            <w:bookmarkEnd w:id="12"/>
          </w:p>
        </w:tc>
        <w:tc>
          <w:tcPr>
            <w:tcW w:w="1193" w:type="dxa"/>
            <w:gridSpan w:val="2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期望职能：</w:t>
            </w:r>
          </w:p>
        </w:tc>
        <w:tc>
          <w:tcPr>
            <w:tcW w:w="2009" w:type="dxa"/>
            <w:gridSpan w:val="9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网站营运经理/主管</w:t>
            </w:r>
          </w:p>
        </w:tc>
        <w:tc>
          <w:tcPr>
            <w:tcW w:w="1215" w:type="dxa"/>
            <w:gridSpan w:val="6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工作性质:</w:t>
            </w:r>
          </w:p>
        </w:tc>
        <w:tc>
          <w:tcPr>
            <w:tcW w:w="855" w:type="dxa"/>
            <w:gridSpan w:val="4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全职</w:t>
            </w:r>
          </w:p>
        </w:tc>
        <w:tc>
          <w:tcPr>
            <w:tcW w:w="435" w:type="dxa"/>
            <w:gridSpan w:val="2"/>
            <w:vAlign w:val="center"/>
          </w:tcPr>
          <w:p w:rsidR="00BB7B88" w:rsidRDefault="00BB7B88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</w:rPr>
              <w:t>2011-09</w:t>
            </w:r>
          </w:p>
        </w:tc>
        <w:tc>
          <w:tcPr>
            <w:tcW w:w="420" w:type="dxa"/>
            <w:gridSpan w:val="2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至</w:t>
            </w:r>
          </w:p>
        </w:tc>
        <w:tc>
          <w:tcPr>
            <w:tcW w:w="1140" w:type="dxa"/>
            <w:gridSpan w:val="4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</w:rPr>
              <w:t>2015-06</w:t>
            </w:r>
          </w:p>
        </w:tc>
        <w:tc>
          <w:tcPr>
            <w:tcW w:w="945" w:type="dxa"/>
            <w:gridSpan w:val="2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学历：</w:t>
            </w:r>
          </w:p>
        </w:tc>
        <w:tc>
          <w:tcPr>
            <w:tcW w:w="1035" w:type="dxa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本科</w:t>
            </w: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8" w:name="wpscv_expectcity" w:colFirst="2" w:colLast="2"/>
            <w:bookmarkStart w:id="19" w:name="wpscv_expectsalary" w:colFirst="4" w:colLast="4"/>
            <w:bookmarkStart w:id="20" w:name="wpscv_major" w:colFirst="7" w:colLast="7"/>
            <w:bookmarkStart w:id="21" w:name="wpscv_normalenroll" w:colFirst="9" w:colLast="9"/>
            <w:bookmarkEnd w:id="13"/>
            <w:bookmarkEnd w:id="14"/>
            <w:bookmarkEnd w:id="15"/>
            <w:bookmarkEnd w:id="16"/>
            <w:bookmarkEnd w:id="17"/>
          </w:p>
        </w:tc>
        <w:tc>
          <w:tcPr>
            <w:tcW w:w="1193" w:type="dxa"/>
            <w:gridSpan w:val="2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期望地点：</w:t>
            </w:r>
          </w:p>
        </w:tc>
        <w:tc>
          <w:tcPr>
            <w:tcW w:w="2009" w:type="dxa"/>
            <w:gridSpan w:val="9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广州</w:t>
            </w:r>
          </w:p>
        </w:tc>
        <w:tc>
          <w:tcPr>
            <w:tcW w:w="1215" w:type="dxa"/>
            <w:gridSpan w:val="6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期望月薪：</w:t>
            </w:r>
          </w:p>
        </w:tc>
        <w:tc>
          <w:tcPr>
            <w:tcW w:w="855" w:type="dxa"/>
            <w:gridSpan w:val="4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6000</w:t>
            </w:r>
          </w:p>
        </w:tc>
        <w:tc>
          <w:tcPr>
            <w:tcW w:w="435" w:type="dxa"/>
            <w:gridSpan w:val="2"/>
            <w:vAlign w:val="center"/>
          </w:tcPr>
          <w:p w:rsidR="00BB7B88" w:rsidRDefault="00BB7B88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专业名称：</w:t>
            </w:r>
          </w:p>
        </w:tc>
        <w:tc>
          <w:tcPr>
            <w:tcW w:w="1290" w:type="dxa"/>
            <w:gridSpan w:val="5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工商管理</w:t>
            </w:r>
          </w:p>
        </w:tc>
        <w:tc>
          <w:tcPr>
            <w:tcW w:w="1215" w:type="dxa"/>
            <w:gridSpan w:val="3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是否统招：</w:t>
            </w:r>
          </w:p>
        </w:tc>
        <w:tc>
          <w:tcPr>
            <w:tcW w:w="1035" w:type="dxa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是</w:t>
            </w:r>
          </w:p>
        </w:tc>
      </w:tr>
      <w:bookmarkEnd w:id="18"/>
      <w:bookmarkEnd w:id="19"/>
      <w:bookmarkEnd w:id="20"/>
      <w:bookmarkEnd w:id="21"/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5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C3A642B" wp14:editId="6721AF45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259080</wp:posOffset>
                      </wp:positionV>
                      <wp:extent cx="7620" cy="1308735"/>
                      <wp:effectExtent l="9525" t="11430" r="11430" b="13335"/>
                      <wp:wrapNone/>
                      <wp:docPr id="8" name="直接连接符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" cy="130873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4A7DB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35A2BF" id="直接连接符 18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20.4pt" to="4.35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" strokecolor="#4a7dba"/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53632" behindDoc="0" locked="0" layoutInCell="1" allowOverlap="1" wp14:anchorId="124DC867" wp14:editId="4D0DE53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37465</wp:posOffset>
                  </wp:positionV>
                  <wp:extent cx="143510" cy="143510"/>
                  <wp:effectExtent l="0" t="0" r="8890" b="8890"/>
                  <wp:wrapNone/>
                  <wp:docPr id="13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 w:val="24"/>
                <w:szCs w:val="24"/>
              </w:rPr>
              <w:t>工作经历</w:t>
            </w: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2" w:name="wpscv_jobbegintime" w:colFirst="1" w:colLast="1"/>
            <w:bookmarkStart w:id="23" w:name="wpscv_jobendtime" w:colFirst="3" w:colLast="3"/>
            <w:bookmarkStart w:id="24" w:name="wpscv_company" w:colFirst="5" w:colLast="5"/>
          </w:p>
        </w:tc>
        <w:tc>
          <w:tcPr>
            <w:tcW w:w="1276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2010-08</w:t>
            </w:r>
          </w:p>
        </w:tc>
        <w:tc>
          <w:tcPr>
            <w:tcW w:w="366" w:type="dxa"/>
            <w:vAlign w:val="center"/>
          </w:tcPr>
          <w:p w:rsidR="00BB7B88" w:rsidRDefault="00A8531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至</w:t>
            </w:r>
          </w:p>
        </w:tc>
        <w:tc>
          <w:tcPr>
            <w:tcW w:w="1125" w:type="dxa"/>
            <w:gridSpan w:val="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2015-04</w:t>
            </w:r>
          </w:p>
        </w:tc>
        <w:tc>
          <w:tcPr>
            <w:tcW w:w="1200" w:type="dxa"/>
            <w:gridSpan w:val="7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公司名称：</w:t>
            </w:r>
          </w:p>
        </w:tc>
        <w:tc>
          <w:tcPr>
            <w:tcW w:w="6645" w:type="dxa"/>
            <w:gridSpan w:val="20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珠海有限公司</w:t>
            </w: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5" w:name="wpscv_jobname" w:colFirst="2" w:colLast="2"/>
            <w:bookmarkStart w:id="26" w:name="wpscv_jobtype" w:colFirst="4" w:colLast="4"/>
            <w:bookmarkStart w:id="27" w:name="wpscv_industry" w:colFirst="6" w:colLast="6"/>
            <w:bookmarkEnd w:id="22"/>
            <w:bookmarkEnd w:id="23"/>
            <w:bookmarkEnd w:id="24"/>
          </w:p>
        </w:tc>
        <w:tc>
          <w:tcPr>
            <w:tcW w:w="1276" w:type="dxa"/>
            <w:gridSpan w:val="3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职位名称：</w:t>
            </w:r>
          </w:p>
        </w:tc>
        <w:tc>
          <w:tcPr>
            <w:tcW w:w="1491" w:type="dxa"/>
            <w:gridSpan w:val="5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产品经理</w:t>
            </w:r>
          </w:p>
        </w:tc>
        <w:tc>
          <w:tcPr>
            <w:tcW w:w="1200" w:type="dxa"/>
            <w:gridSpan w:val="7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938953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职位类别：</w:t>
            </w:r>
          </w:p>
        </w:tc>
        <w:tc>
          <w:tcPr>
            <w:tcW w:w="2128" w:type="dxa"/>
            <w:gridSpan w:val="9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938953"/>
              </w:rPr>
            </w:pPr>
            <w:r>
              <w:rPr>
                <w:rFonts w:ascii="微软雅黑" w:eastAsia="微软雅黑" w:hAnsi="微软雅黑" w:hint="eastAsia"/>
              </w:rPr>
              <w:t>网站营运经理/主管</w:t>
            </w:r>
          </w:p>
        </w:tc>
        <w:tc>
          <w:tcPr>
            <w:tcW w:w="1397" w:type="dxa"/>
            <w:gridSpan w:val="4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938953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公司行业：</w:t>
            </w:r>
          </w:p>
        </w:tc>
        <w:tc>
          <w:tcPr>
            <w:tcW w:w="3120" w:type="dxa"/>
            <w:gridSpan w:val="7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938953"/>
              </w:rPr>
            </w:pPr>
            <w:r>
              <w:rPr>
                <w:rFonts w:ascii="微软雅黑" w:eastAsia="微软雅黑" w:hAnsi="微软雅黑" w:hint="eastAsia"/>
              </w:rPr>
              <w:t>计算机软件</w:t>
            </w: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8" w:name="wpscv_jobworkplace" w:colFirst="2" w:colLast="2"/>
            <w:bookmarkStart w:id="29" w:name="wpscv_jobsalary" w:colFirst="4" w:colLast="4"/>
            <w:bookmarkEnd w:id="25"/>
            <w:bookmarkEnd w:id="26"/>
            <w:bookmarkEnd w:id="27"/>
          </w:p>
        </w:tc>
        <w:tc>
          <w:tcPr>
            <w:tcW w:w="1276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工作地点：</w:t>
            </w:r>
          </w:p>
        </w:tc>
        <w:tc>
          <w:tcPr>
            <w:tcW w:w="1491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广州</w:t>
            </w:r>
          </w:p>
        </w:tc>
        <w:tc>
          <w:tcPr>
            <w:tcW w:w="1200" w:type="dxa"/>
            <w:gridSpan w:val="7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每月工资：</w:t>
            </w:r>
          </w:p>
        </w:tc>
        <w:tc>
          <w:tcPr>
            <w:tcW w:w="1380" w:type="dxa"/>
            <w:gridSpan w:val="7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6000元</w:t>
            </w:r>
          </w:p>
        </w:tc>
        <w:tc>
          <w:tcPr>
            <w:tcW w:w="5265" w:type="dxa"/>
            <w:gridSpan w:val="13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0" w:name="wpscv_jobduty" w:colFirst="2" w:colLast="2"/>
            <w:bookmarkEnd w:id="28"/>
            <w:bookmarkEnd w:id="29"/>
          </w:p>
        </w:tc>
        <w:tc>
          <w:tcPr>
            <w:tcW w:w="1276" w:type="dxa"/>
            <w:gridSpan w:val="3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工作职责：</w:t>
            </w:r>
          </w:p>
        </w:tc>
        <w:tc>
          <w:tcPr>
            <w:tcW w:w="9336" w:type="dxa"/>
            <w:gridSpan w:val="32"/>
            <w:vMerge w:val="restart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负责社团组织建设，社团机构的管理，协调各部门工作；</w:t>
            </w:r>
          </w:p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组织策划社团的成立大会、竞选会、团队培训、招新等运维活动</w:t>
            </w:r>
          </w:p>
        </w:tc>
      </w:tr>
      <w:bookmarkEnd w:id="30"/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9336" w:type="dxa"/>
            <w:gridSpan w:val="32"/>
            <w:vMerge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9336" w:type="dxa"/>
            <w:gridSpan w:val="32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noProof/>
                <w:sz w:val="24"/>
                <w:szCs w:val="24"/>
              </w:rPr>
              <w:drawing>
                <wp:anchor distT="0" distB="0" distL="114300" distR="114300" simplePos="0" relativeHeight="251654656" behindDoc="0" locked="0" layoutInCell="1" allowOverlap="1" wp14:anchorId="291E7779" wp14:editId="10DA1B4D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59055</wp:posOffset>
                  </wp:positionV>
                  <wp:extent cx="136525" cy="136525"/>
                  <wp:effectExtent l="0" t="0" r="0" b="0"/>
                  <wp:wrapNone/>
                  <wp:docPr id="1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 w:val="24"/>
                <w:szCs w:val="24"/>
              </w:rPr>
              <w:t>项目经验</w:t>
            </w:r>
          </w:p>
        </w:tc>
      </w:tr>
      <w:bookmarkStart w:id="31" w:name="wpscv_projectbegintime" w:colFirst="1" w:colLast="1"/>
      <w:bookmarkStart w:id="32" w:name="wpscv_projectendtime" w:colFirst="3" w:colLast="3"/>
      <w:bookmarkStart w:id="33" w:name="wpscv_projectname" w:colFirst="5" w:colLast="5"/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A56113F" wp14:editId="72E0612B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1270</wp:posOffset>
                      </wp:positionV>
                      <wp:extent cx="635" cy="1123950"/>
                      <wp:effectExtent l="9525" t="10795" r="8890" b="8255"/>
                      <wp:wrapNone/>
                      <wp:docPr id="7" name="直接连接符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12395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4A7DB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8A5D60" id="直接连接符 21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.1pt" to="4.55pt,8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" strokecolor="#4a7dba"/>
                  </w:pict>
                </mc:Fallback>
              </mc:AlternateContent>
            </w:r>
          </w:p>
        </w:tc>
        <w:tc>
          <w:tcPr>
            <w:tcW w:w="1276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2011.09</w:t>
            </w:r>
          </w:p>
        </w:tc>
        <w:tc>
          <w:tcPr>
            <w:tcW w:w="366" w:type="dxa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至</w:t>
            </w:r>
          </w:p>
        </w:tc>
        <w:tc>
          <w:tcPr>
            <w:tcW w:w="1260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2015.06</w:t>
            </w:r>
          </w:p>
        </w:tc>
        <w:tc>
          <w:tcPr>
            <w:tcW w:w="1260" w:type="dxa"/>
            <w:gridSpan w:val="7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项目名称：</w:t>
            </w:r>
          </w:p>
        </w:tc>
        <w:tc>
          <w:tcPr>
            <w:tcW w:w="6450" w:type="dxa"/>
            <w:gridSpan w:val="19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XXX</w:t>
            </w: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4" w:name="wpscv_projectdescribe" w:colFirst="2" w:colLast="2"/>
            <w:bookmarkEnd w:id="31"/>
            <w:bookmarkEnd w:id="32"/>
            <w:bookmarkEnd w:id="33"/>
          </w:p>
        </w:tc>
        <w:tc>
          <w:tcPr>
            <w:tcW w:w="1276" w:type="dxa"/>
            <w:gridSpan w:val="3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项目描述：</w:t>
            </w:r>
          </w:p>
        </w:tc>
        <w:tc>
          <w:tcPr>
            <w:tcW w:w="9336" w:type="dxa"/>
            <w:gridSpan w:val="32"/>
            <w:vMerge w:val="restart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负责社团组织建设，社团机构的管理，协调各部门工作；组织策划社团的成立大会、竞选会、团队培训、招新等运维活动；</w:t>
            </w:r>
          </w:p>
        </w:tc>
      </w:tr>
      <w:bookmarkEnd w:id="34"/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B7B88" w:rsidRDefault="00BB7B88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  <w:tc>
          <w:tcPr>
            <w:tcW w:w="9336" w:type="dxa"/>
            <w:gridSpan w:val="32"/>
            <w:vMerge/>
            <w:vAlign w:val="center"/>
          </w:tcPr>
          <w:p w:rsidR="00BB7B88" w:rsidRDefault="00BB7B88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5" w:name="wpscv_projectduty" w:colFirst="2" w:colLast="2"/>
          </w:p>
        </w:tc>
        <w:tc>
          <w:tcPr>
            <w:tcW w:w="1276" w:type="dxa"/>
            <w:gridSpan w:val="3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项目职责：</w:t>
            </w:r>
          </w:p>
        </w:tc>
        <w:tc>
          <w:tcPr>
            <w:tcW w:w="9336" w:type="dxa"/>
            <w:gridSpan w:val="32"/>
            <w:vMerge w:val="restart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负责社团组织建设，社团机构的管理，协调各部门工作；组织策划社团的成立大会、竞选会、团队培训、招新等运维活动；</w:t>
            </w:r>
          </w:p>
        </w:tc>
      </w:tr>
      <w:bookmarkEnd w:id="35"/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  <w:tc>
          <w:tcPr>
            <w:tcW w:w="9336" w:type="dxa"/>
            <w:gridSpan w:val="32"/>
            <w:vMerge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  <w:tc>
          <w:tcPr>
            <w:tcW w:w="9336" w:type="dxa"/>
            <w:gridSpan w:val="32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noProof/>
                <w:sz w:val="24"/>
                <w:szCs w:val="24"/>
              </w:rPr>
              <w:drawing>
                <wp:anchor distT="0" distB="0" distL="114300" distR="114300" simplePos="0" relativeHeight="251655680" behindDoc="0" locked="0" layoutInCell="1" allowOverlap="1" wp14:anchorId="24FCB32C" wp14:editId="0D725EE7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40005</wp:posOffset>
                  </wp:positionV>
                  <wp:extent cx="136525" cy="136525"/>
                  <wp:effectExtent l="0" t="0" r="0" b="0"/>
                  <wp:wrapNone/>
                  <wp:docPr id="16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gridSpan w:val="18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 w:val="24"/>
                <w:szCs w:val="24"/>
              </w:rPr>
              <w:t>专业技能</w:t>
            </w:r>
          </w:p>
        </w:tc>
        <w:tc>
          <w:tcPr>
            <w:tcW w:w="425" w:type="dxa"/>
            <w:gridSpan w:val="2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/>
                <w:noProof/>
                <w:sz w:val="24"/>
                <w:szCs w:val="24"/>
              </w:rPr>
              <w:drawing>
                <wp:anchor distT="0" distB="0" distL="114300" distR="114300" simplePos="0" relativeHeight="251656704" behindDoc="0" locked="0" layoutInCell="1" allowOverlap="1" wp14:anchorId="77AF7511" wp14:editId="212B1360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34290</wp:posOffset>
                  </wp:positionV>
                  <wp:extent cx="143510" cy="143510"/>
                  <wp:effectExtent l="0" t="0" r="8890" b="8890"/>
                  <wp:wrapNone/>
                  <wp:docPr id="17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09" w:type="dxa"/>
            <w:gridSpan w:val="1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 w:val="24"/>
                <w:szCs w:val="24"/>
              </w:rPr>
              <w:t>语言能力</w:t>
            </w:r>
          </w:p>
        </w:tc>
      </w:tr>
      <w:bookmarkStart w:id="36" w:name="wpscv_skillname" w:colFirst="2" w:colLast="2"/>
      <w:bookmarkStart w:id="37" w:name="wpscv_language" w:colFirst="5" w:colLast="5"/>
      <w:bookmarkStart w:id="38" w:name="wpscv_langliteracy" w:colFirst="7" w:colLast="7"/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C9309A4" wp14:editId="7FE5A227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6985</wp:posOffset>
                      </wp:positionV>
                      <wp:extent cx="635" cy="904875"/>
                      <wp:effectExtent l="7620" t="12065" r="10795" b="6985"/>
                      <wp:wrapNone/>
                      <wp:docPr id="6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4A7DB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848BD3" id="直接连接符 24" o:spid="_x0000_s1026" style="position:absolute;left:0;text-align:lef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.55pt" to="3.65pt,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" strokecolor="#4a7dba"/>
                  </w:pict>
                </mc:Fallback>
              </mc:AlternateContent>
            </w:r>
          </w:p>
        </w:tc>
        <w:tc>
          <w:tcPr>
            <w:tcW w:w="1642" w:type="dxa"/>
            <w:gridSpan w:val="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技能1：</w:t>
            </w:r>
          </w:p>
        </w:tc>
        <w:tc>
          <w:tcPr>
            <w:tcW w:w="3036" w:type="dxa"/>
            <w:gridSpan w:val="1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XXX</w:t>
            </w:r>
          </w:p>
        </w:tc>
        <w:tc>
          <w:tcPr>
            <w:tcW w:w="425" w:type="dxa"/>
            <w:gridSpan w:val="2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78AC09C" wp14:editId="110BDFB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6985</wp:posOffset>
                      </wp:positionV>
                      <wp:extent cx="635" cy="904875"/>
                      <wp:effectExtent l="7620" t="12065" r="10795" b="6985"/>
                      <wp:wrapNone/>
                      <wp:docPr id="5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4A7DB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E7A70C" id="直接连接符 24" o:spid="_x0000_s1026" style="position:absolute;left:0;text-align:lef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85pt,.55pt" to="5.9pt,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" strokecolor="#4a7dba"/>
                  </w:pict>
                </mc:Fallback>
              </mc:AlternateContent>
            </w:r>
          </w:p>
        </w:tc>
        <w:tc>
          <w:tcPr>
            <w:tcW w:w="1220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语言1:</w:t>
            </w:r>
          </w:p>
        </w:tc>
        <w:tc>
          <w:tcPr>
            <w:tcW w:w="1331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英语</w:t>
            </w:r>
          </w:p>
        </w:tc>
        <w:tc>
          <w:tcPr>
            <w:tcW w:w="1234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读写能力：</w:t>
            </w:r>
          </w:p>
        </w:tc>
        <w:tc>
          <w:tcPr>
            <w:tcW w:w="1724" w:type="dxa"/>
            <w:gridSpan w:val="2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9" w:name="wpscv_skillduration" w:colFirst="2" w:colLast="2"/>
            <w:bookmarkStart w:id="40" w:name="wpscv_skilldegree" w:colFirst="4" w:colLast="4"/>
            <w:bookmarkStart w:id="41" w:name="wpscv_langlevel" w:colFirst="7" w:colLast="7"/>
            <w:bookmarkStart w:id="42" w:name="wpscv_langlistenspeak" w:colFirst="9" w:colLast="9"/>
            <w:bookmarkEnd w:id="36"/>
            <w:bookmarkEnd w:id="37"/>
            <w:bookmarkEnd w:id="38"/>
          </w:p>
        </w:tc>
        <w:tc>
          <w:tcPr>
            <w:tcW w:w="1642" w:type="dxa"/>
            <w:gridSpan w:val="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使用时间（月）</w:t>
            </w:r>
          </w:p>
        </w:tc>
        <w:tc>
          <w:tcPr>
            <w:tcW w:w="511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</w:t>
            </w:r>
          </w:p>
        </w:tc>
        <w:tc>
          <w:tcPr>
            <w:tcW w:w="1260" w:type="dxa"/>
            <w:gridSpan w:val="6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掌握程度：</w:t>
            </w:r>
          </w:p>
        </w:tc>
        <w:tc>
          <w:tcPr>
            <w:tcW w:w="1265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  <w:tc>
          <w:tcPr>
            <w:tcW w:w="425" w:type="dxa"/>
            <w:gridSpan w:val="2"/>
          </w:tcPr>
          <w:p w:rsidR="00BB7B88" w:rsidRDefault="00BB7B88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1220" w:type="dxa"/>
            <w:gridSpan w:val="5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对应等级：</w:t>
            </w:r>
          </w:p>
        </w:tc>
        <w:tc>
          <w:tcPr>
            <w:tcW w:w="1331" w:type="dxa"/>
            <w:gridSpan w:val="5"/>
          </w:tcPr>
          <w:p w:rsidR="00BB7B88" w:rsidRDefault="00A85313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雅思</w:t>
            </w:r>
          </w:p>
        </w:tc>
        <w:tc>
          <w:tcPr>
            <w:tcW w:w="1234" w:type="dxa"/>
            <w:gridSpan w:val="3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听说能力：</w:t>
            </w:r>
          </w:p>
        </w:tc>
        <w:tc>
          <w:tcPr>
            <w:tcW w:w="1724" w:type="dxa"/>
            <w:gridSpan w:val="2"/>
          </w:tcPr>
          <w:p w:rsidR="00BB7B88" w:rsidRDefault="00A85313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tr w:rsidR="00BB7B88" w:rsidTr="00A81009">
        <w:trPr>
          <w:trHeight w:val="345"/>
        </w:trPr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43" w:name="wpscv_skillname2" w:colFirst="2" w:colLast="2"/>
            <w:bookmarkStart w:id="44" w:name="wpscv_language2" w:colFirst="5" w:colLast="5"/>
            <w:bookmarkStart w:id="45" w:name="wpscv_langliteracy2" w:colFirst="7" w:colLast="7"/>
            <w:bookmarkEnd w:id="39"/>
            <w:bookmarkEnd w:id="40"/>
            <w:bookmarkEnd w:id="41"/>
            <w:bookmarkEnd w:id="42"/>
          </w:p>
        </w:tc>
        <w:tc>
          <w:tcPr>
            <w:tcW w:w="1642" w:type="dxa"/>
            <w:gridSpan w:val="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技能2：</w:t>
            </w:r>
          </w:p>
        </w:tc>
        <w:tc>
          <w:tcPr>
            <w:tcW w:w="3036" w:type="dxa"/>
            <w:gridSpan w:val="1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XXX</w:t>
            </w:r>
          </w:p>
        </w:tc>
        <w:tc>
          <w:tcPr>
            <w:tcW w:w="425" w:type="dxa"/>
            <w:gridSpan w:val="2"/>
          </w:tcPr>
          <w:p w:rsidR="00BB7B88" w:rsidRDefault="00BB7B88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1220" w:type="dxa"/>
            <w:gridSpan w:val="5"/>
          </w:tcPr>
          <w:p w:rsidR="00BB7B88" w:rsidRDefault="00A85313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语言2:</w:t>
            </w:r>
          </w:p>
        </w:tc>
        <w:tc>
          <w:tcPr>
            <w:tcW w:w="1331" w:type="dxa"/>
            <w:gridSpan w:val="5"/>
          </w:tcPr>
          <w:p w:rsidR="00BB7B88" w:rsidRDefault="00A85313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日语</w:t>
            </w:r>
          </w:p>
        </w:tc>
        <w:tc>
          <w:tcPr>
            <w:tcW w:w="1234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读写能力：</w:t>
            </w:r>
          </w:p>
        </w:tc>
        <w:tc>
          <w:tcPr>
            <w:tcW w:w="1724" w:type="dxa"/>
            <w:gridSpan w:val="2"/>
          </w:tcPr>
          <w:p w:rsidR="00BB7B88" w:rsidRDefault="00A85313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46" w:name="wpscv_skillduration2" w:colFirst="2" w:colLast="2"/>
            <w:bookmarkStart w:id="47" w:name="wpscv_skilldegree2" w:colFirst="4" w:colLast="4"/>
            <w:bookmarkStart w:id="48" w:name="wpscv_langlevel2" w:colFirst="7" w:colLast="7"/>
            <w:bookmarkStart w:id="49" w:name="wpscv_langlistenspeak2" w:colFirst="9" w:colLast="9"/>
            <w:bookmarkEnd w:id="43"/>
            <w:bookmarkEnd w:id="44"/>
            <w:bookmarkEnd w:id="45"/>
          </w:p>
        </w:tc>
        <w:tc>
          <w:tcPr>
            <w:tcW w:w="1642" w:type="dxa"/>
            <w:gridSpan w:val="4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使用时间（月）</w:t>
            </w:r>
          </w:p>
        </w:tc>
        <w:tc>
          <w:tcPr>
            <w:tcW w:w="511" w:type="dxa"/>
            <w:gridSpan w:val="3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</w:t>
            </w:r>
          </w:p>
        </w:tc>
        <w:tc>
          <w:tcPr>
            <w:tcW w:w="1260" w:type="dxa"/>
            <w:gridSpan w:val="6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掌握程度：</w:t>
            </w:r>
          </w:p>
        </w:tc>
        <w:tc>
          <w:tcPr>
            <w:tcW w:w="1265" w:type="dxa"/>
            <w:gridSpan w:val="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  <w:tc>
          <w:tcPr>
            <w:tcW w:w="425" w:type="dxa"/>
            <w:gridSpan w:val="2"/>
          </w:tcPr>
          <w:p w:rsidR="00BB7B88" w:rsidRDefault="00BB7B88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1220" w:type="dxa"/>
            <w:gridSpan w:val="5"/>
          </w:tcPr>
          <w:p w:rsidR="00BB7B88" w:rsidRDefault="00A85313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对应等级：</w:t>
            </w:r>
          </w:p>
        </w:tc>
        <w:tc>
          <w:tcPr>
            <w:tcW w:w="1331" w:type="dxa"/>
            <w:gridSpan w:val="5"/>
          </w:tcPr>
          <w:p w:rsidR="00BB7B88" w:rsidRDefault="00A85313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JLPT(N5级)</w:t>
            </w:r>
          </w:p>
        </w:tc>
        <w:tc>
          <w:tcPr>
            <w:tcW w:w="1234" w:type="dxa"/>
            <w:gridSpan w:val="3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Cs w:val="21"/>
              </w:rPr>
              <w:t>听说能力：</w:t>
            </w:r>
          </w:p>
        </w:tc>
        <w:tc>
          <w:tcPr>
            <w:tcW w:w="1724" w:type="dxa"/>
            <w:gridSpan w:val="2"/>
          </w:tcPr>
          <w:p w:rsidR="00BB7B88" w:rsidRDefault="00A85313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bookmarkEnd w:id="46"/>
      <w:bookmarkEnd w:id="47"/>
      <w:bookmarkEnd w:id="48"/>
      <w:bookmarkEnd w:id="49"/>
      <w:tr w:rsidR="00BB7B88" w:rsidTr="00A81009">
        <w:trPr>
          <w:trHeight w:val="242"/>
        </w:trPr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57728" behindDoc="0" locked="0" layoutInCell="1" allowOverlap="1" wp14:anchorId="0F913390" wp14:editId="5073DFDF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51435</wp:posOffset>
                  </wp:positionV>
                  <wp:extent cx="136525" cy="136525"/>
                  <wp:effectExtent l="0" t="0" r="0" b="0"/>
                  <wp:wrapNone/>
                  <wp:docPr id="20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5"/>
            <w:vAlign w:val="center"/>
          </w:tcPr>
          <w:p w:rsidR="00BB7B88" w:rsidRDefault="00A85313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 w:val="24"/>
                <w:szCs w:val="24"/>
              </w:rPr>
              <w:t>自我评价</w:t>
            </w:r>
          </w:p>
        </w:tc>
      </w:tr>
      <w:bookmarkStart w:id="50" w:name="wpscv_selfevalcontent" w:colFirst="1" w:colLast="1"/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8604F92" wp14:editId="71D95A8B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-7620</wp:posOffset>
                      </wp:positionV>
                      <wp:extent cx="635" cy="904875"/>
                      <wp:effectExtent l="7620" t="12065" r="10795" b="6985"/>
                      <wp:wrapNone/>
                      <wp:docPr id="4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4A7DB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207A13" id="直接连接符 24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-.6pt" to="3.65pt,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" strokecolor="#4a7dba"/>
                  </w:pict>
                </mc:Fallback>
              </mc:AlternateContent>
            </w:r>
          </w:p>
        </w:tc>
        <w:tc>
          <w:tcPr>
            <w:tcW w:w="10612" w:type="dxa"/>
            <w:gridSpan w:val="35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忠实诚信,讲原则，说到做到，决不推卸责任；有自制力，做事情始终坚持有始有终，从不半途而废；肯学习,有问题不逃避,愿意虚心向他人学习；自信但不自负,不以自我为中心；愿意以谦虚态度赞扬接纳优越者,权威者；会用100%的热情和精力投入到工作中。</w:t>
            </w:r>
          </w:p>
        </w:tc>
      </w:tr>
      <w:bookmarkEnd w:id="50"/>
      <w:tr w:rsidR="00BB7B88" w:rsidTr="00A81009">
        <w:trPr>
          <w:trHeight w:val="345"/>
        </w:trPr>
        <w:tc>
          <w:tcPr>
            <w:tcW w:w="392" w:type="dxa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5"/>
            <w:vAlign w:val="center"/>
          </w:tcPr>
          <w:p w:rsidR="00BB7B88" w:rsidRDefault="00BB7B88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</w:tr>
      <w:tr w:rsidR="00BB7B88" w:rsidTr="00A81009">
        <w:tc>
          <w:tcPr>
            <w:tcW w:w="392" w:type="dxa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70016" behindDoc="0" locked="0" layoutInCell="1" allowOverlap="1" wp14:anchorId="3A7383C7" wp14:editId="7C9337BD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52705</wp:posOffset>
                  </wp:positionV>
                  <wp:extent cx="147955" cy="173990"/>
                  <wp:effectExtent l="0" t="0" r="4445" b="0"/>
                  <wp:wrapNone/>
                  <wp:docPr id="22" name="图片 38" descr="图片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 descr="图片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5" cy="17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5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00B0F0"/>
                <w:sz w:val="24"/>
                <w:szCs w:val="24"/>
              </w:rPr>
              <w:t>在校情况</w:t>
            </w:r>
          </w:p>
        </w:tc>
      </w:tr>
      <w:tr w:rsidR="00BB7B88" w:rsidTr="00A81009">
        <w:tc>
          <w:tcPr>
            <w:tcW w:w="426" w:type="dxa"/>
            <w:gridSpan w:val="2"/>
            <w:vAlign w:val="center"/>
          </w:tcPr>
          <w:p w:rsidR="00BB7B88" w:rsidRDefault="00B6634F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595B56F5" wp14:editId="2023C9AD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6350</wp:posOffset>
                      </wp:positionV>
                      <wp:extent cx="635" cy="904875"/>
                      <wp:effectExtent l="7620" t="11430" r="10795" b="7620"/>
                      <wp:wrapNone/>
                      <wp:docPr id="3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4A7DB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1EA02B" id="直接连接符 24" o:spid="_x0000_s1026" style="position:absolute;left:0;text-align:lef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.5pt" to="3.6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" strokecolor="#4a7dba"/>
                  </w:pict>
                </mc:Fallback>
              </mc:AlternateContent>
            </w:r>
          </w:p>
        </w:tc>
        <w:tc>
          <w:tcPr>
            <w:tcW w:w="10578" w:type="dxa"/>
            <w:gridSpan w:val="34"/>
            <w:vMerge w:val="restart"/>
            <w:vAlign w:val="center"/>
          </w:tcPr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本人是市场营销专业毕业生，有丰富的营销知识体系做基础；</w:t>
            </w:r>
          </w:p>
          <w:p w:rsidR="00BB7B88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对于市场营销方面的前沿和动向有一定的了解，善于分析和吸取经验；</w:t>
            </w:r>
          </w:p>
          <w:p w:rsidR="00BB7B88" w:rsidRPr="00A81009" w:rsidRDefault="00A85313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 w:hint="eastAsia"/>
              </w:rPr>
            </w:pPr>
            <w:r>
              <w:rPr>
                <w:rFonts w:ascii="微软雅黑" w:hAnsi="微软雅黑" w:hint="eastAsia"/>
              </w:rPr>
              <w:t>熟悉网络推广，尤其是社会化媒体方面，有独到的见解和经验；</w:t>
            </w:r>
          </w:p>
        </w:tc>
      </w:tr>
      <w:tr w:rsidR="00BB7B88" w:rsidTr="00A81009">
        <w:tc>
          <w:tcPr>
            <w:tcW w:w="426" w:type="dxa"/>
            <w:gridSpan w:val="2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578" w:type="dxa"/>
            <w:gridSpan w:val="34"/>
            <w:vMerge/>
            <w:vAlign w:val="center"/>
          </w:tcPr>
          <w:p w:rsidR="00BB7B88" w:rsidRDefault="00BB7B88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</w:p>
        </w:tc>
      </w:tr>
      <w:tr w:rsidR="00BB7B88" w:rsidTr="00A81009">
        <w:tc>
          <w:tcPr>
            <w:tcW w:w="426" w:type="dxa"/>
            <w:gridSpan w:val="2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578" w:type="dxa"/>
            <w:gridSpan w:val="34"/>
            <w:vMerge/>
            <w:vAlign w:val="center"/>
          </w:tcPr>
          <w:p w:rsidR="00BB7B88" w:rsidRDefault="00BB7B88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</w:p>
        </w:tc>
      </w:tr>
      <w:tr w:rsidR="00BB7B88" w:rsidTr="00A81009">
        <w:tc>
          <w:tcPr>
            <w:tcW w:w="426" w:type="dxa"/>
            <w:gridSpan w:val="2"/>
            <w:vAlign w:val="center"/>
          </w:tcPr>
          <w:p w:rsidR="00BB7B88" w:rsidRDefault="00BB7B88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578" w:type="dxa"/>
            <w:gridSpan w:val="34"/>
            <w:vMerge/>
            <w:vAlign w:val="center"/>
          </w:tcPr>
          <w:p w:rsidR="00BB7B88" w:rsidRDefault="00BB7B88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</w:p>
        </w:tc>
      </w:tr>
    </w:tbl>
    <w:p w:rsidR="00A85313" w:rsidRDefault="00B6634F">
      <w:pPr>
        <w:adjustRightInd w:val="0"/>
        <w:snapToGrid w:val="0"/>
        <w:spacing w:line="20" w:lineRule="exact"/>
      </w:pPr>
      <w:r>
        <w:rPr>
          <w:rFonts w:ascii="微软雅黑" w:hAnsi="微软雅黑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-288290</wp:posOffset>
                </wp:positionV>
                <wp:extent cx="193675" cy="10753725"/>
                <wp:effectExtent l="0" t="0" r="0" b="0"/>
                <wp:wrapNone/>
                <wp:docPr id="1" name="文本框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07537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7B88" w:rsidRDefault="00BB7B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文本框 26" o:spid="_x0000_s1026" style="position:absolute;left:0;text-align:left;margin-left:-36pt;margin-top:-22.7pt;width:15.25pt;height:846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" fillcolor="#00b0f0" stroked="f">
                <v:textbox>
                  <w:txbxContent>
                    <w:p w:rsidR="00000000" w:rsidRDefault="00A85313"/>
                  </w:txbxContent>
                </v:textbox>
              </v:rect>
            </w:pict>
          </mc:Fallback>
        </mc:AlternateContent>
      </w:r>
    </w:p>
    <w:sectPr w:rsidR="00A85313">
      <w:pgSz w:w="11906" w:h="16838"/>
      <w:pgMar w:top="454" w:right="720" w:bottom="454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CA2709"/>
    <w:rsid w:val="00032058"/>
    <w:rsid w:val="000B0DEE"/>
    <w:rsid w:val="000B6B1B"/>
    <w:rsid w:val="000F14B1"/>
    <w:rsid w:val="0033601D"/>
    <w:rsid w:val="0040342A"/>
    <w:rsid w:val="00482F61"/>
    <w:rsid w:val="00494811"/>
    <w:rsid w:val="004B1BB8"/>
    <w:rsid w:val="005B53FB"/>
    <w:rsid w:val="006511C2"/>
    <w:rsid w:val="006F1365"/>
    <w:rsid w:val="006F3A75"/>
    <w:rsid w:val="00760D07"/>
    <w:rsid w:val="007D44F5"/>
    <w:rsid w:val="008163EF"/>
    <w:rsid w:val="00856669"/>
    <w:rsid w:val="00896755"/>
    <w:rsid w:val="00931720"/>
    <w:rsid w:val="009C4E79"/>
    <w:rsid w:val="009C6EF0"/>
    <w:rsid w:val="009E5684"/>
    <w:rsid w:val="00A1514D"/>
    <w:rsid w:val="00A77810"/>
    <w:rsid w:val="00A81009"/>
    <w:rsid w:val="00A85313"/>
    <w:rsid w:val="00AC4F74"/>
    <w:rsid w:val="00B6634F"/>
    <w:rsid w:val="00BB7B88"/>
    <w:rsid w:val="00C40AA6"/>
    <w:rsid w:val="00CC2D82"/>
    <w:rsid w:val="00E84D37"/>
    <w:rsid w:val="00ED47C7"/>
    <w:rsid w:val="00FC53D4"/>
    <w:rsid w:val="022B099C"/>
    <w:rsid w:val="07D05341"/>
    <w:rsid w:val="0EB175A7"/>
    <w:rsid w:val="20A72E37"/>
    <w:rsid w:val="224153BF"/>
    <w:rsid w:val="23DD6465"/>
    <w:rsid w:val="27AA0124"/>
    <w:rsid w:val="32003B98"/>
    <w:rsid w:val="326A3247"/>
    <w:rsid w:val="38BE76D4"/>
    <w:rsid w:val="3B7823A5"/>
    <w:rsid w:val="40793689"/>
    <w:rsid w:val="47CA2709"/>
    <w:rsid w:val="48C94893"/>
    <w:rsid w:val="541E0990"/>
    <w:rsid w:val="6CAF7BC8"/>
    <w:rsid w:val="6D3B3EC1"/>
    <w:rsid w:val="7B2D061E"/>
    <w:rsid w:val="7D7C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DF01C496-2384-4F77-AD14-4AB5A727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Char">
    <w:name w:val="页脚 Char"/>
    <w:link w:val="a4"/>
    <w:rPr>
      <w:rFonts w:ascii="Calibri" w:hAnsi="Calibri"/>
      <w:kern w:val="2"/>
      <w:sz w:val="18"/>
      <w:szCs w:val="18"/>
    </w:rPr>
  </w:style>
  <w:style w:type="character" w:customStyle="1" w:styleId="Char0">
    <w:name w:val="批注框文本 Char"/>
    <w:link w:val="a5"/>
    <w:uiPriority w:val="99"/>
    <w:semiHidden/>
    <w:rPr>
      <w:sz w:val="18"/>
      <w:szCs w:val="18"/>
    </w:rPr>
  </w:style>
  <w:style w:type="character" w:customStyle="1" w:styleId="Char1">
    <w:name w:val="页眉 Char"/>
    <w:link w:val="a6"/>
    <w:rPr>
      <w:rFonts w:ascii="Calibri" w:hAnsi="Calibri"/>
      <w:kern w:val="2"/>
      <w:sz w:val="18"/>
      <w:szCs w:val="18"/>
    </w:rPr>
  </w:style>
  <w:style w:type="paragraph" w:styleId="a6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0"/>
    <w:uiPriority w:val="99"/>
    <w:unhideWhenUsed/>
    <w:rPr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1RGQEqkkIp44297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1RGQEqkkIp44297.doc</Template>
  <TotalTime>5</TotalTime>
  <Pages>2</Pages>
  <Words>154</Words>
  <Characters>883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2017-07-15T04:32:00Z</dcterms:created>
  <dcterms:modified xsi:type="dcterms:W3CDTF">2017-08-12T07:46:00Z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1RGQEqkkIp44297.doc</vt:lpwstr>
  </property>
  <property fmtid="{D5CDD505-2E9C-101B-9397-08002B2CF9AE}" pid="4" name="fileid">
    <vt:lpwstr>600431</vt:lpwstr>
  </property>
</Properties>
</file>