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pPr w:leftFromText="180" w:rightFromText="180" w:vertAnchor="text" w:horzAnchor="margin" w:tblpX="1" w:tblpY="-74"/>
        <w:tblW w:w="0" w:type="auto"/>
        <w:tblLayout w:type="fixed"/>
        <w:tblLook w:val="0000" w:firstRow="0" w:lastRow="0" w:firstColumn="0" w:lastColumn="0" w:noHBand="0" w:noVBand="0"/>
      </w:tblPr>
      <w:tblGrid>
        <w:gridCol w:w="392"/>
        <w:gridCol w:w="1193"/>
        <w:gridCol w:w="83"/>
        <w:gridCol w:w="366"/>
        <w:gridCol w:w="59"/>
        <w:gridCol w:w="316"/>
        <w:gridCol w:w="136"/>
        <w:gridCol w:w="614"/>
        <w:gridCol w:w="135"/>
        <w:gridCol w:w="165"/>
        <w:gridCol w:w="135"/>
        <w:gridCol w:w="58"/>
        <w:gridCol w:w="153"/>
        <w:gridCol w:w="272"/>
        <w:gridCol w:w="282"/>
        <w:gridCol w:w="195"/>
        <w:gridCol w:w="255"/>
        <w:gridCol w:w="261"/>
        <w:gridCol w:w="317"/>
        <w:gridCol w:w="108"/>
        <w:gridCol w:w="169"/>
        <w:gridCol w:w="75"/>
        <w:gridCol w:w="360"/>
        <w:gridCol w:w="388"/>
        <w:gridCol w:w="228"/>
        <w:gridCol w:w="749"/>
        <w:gridCol w:w="157"/>
        <w:gridCol w:w="263"/>
        <w:gridCol w:w="114"/>
        <w:gridCol w:w="48"/>
        <w:gridCol w:w="708"/>
        <w:gridCol w:w="270"/>
        <w:gridCol w:w="256"/>
        <w:gridCol w:w="689"/>
        <w:gridCol w:w="1035"/>
      </w:tblGrid>
      <w:tr w:rsidR="006A68FE">
        <w:trPr>
          <w:trHeight w:val="1421"/>
        </w:trPr>
        <w:tc>
          <w:tcPr>
            <w:tcW w:w="2093" w:type="dxa"/>
            <w:gridSpan w:val="5"/>
            <w:vMerge w:val="restart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0" w:name="wpscv_cvname" w:colFirst="1" w:colLast="1"/>
            <w:r>
              <w:rPr>
                <w:noProof/>
              </w:rPr>
              <w:drawing>
                <wp:inline distT="0" distB="0" distL="0" distR="0">
                  <wp:extent cx="944288" cy="1095375"/>
                  <wp:effectExtent l="0" t="0" r="8255" b="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88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gridSpan w:val="19"/>
            <w:vAlign w:val="center"/>
          </w:tcPr>
          <w:p w:rsidR="006A68FE" w:rsidRDefault="00A85101">
            <w:pPr>
              <w:adjustRightInd w:val="0"/>
              <w:snapToGrid w:val="0"/>
              <w:rPr>
                <w:rFonts w:ascii="微软雅黑" w:eastAsia="微软雅黑" w:hAnsi="微软雅黑"/>
                <w:color w:val="800000"/>
                <w:sz w:val="30"/>
                <w:szCs w:val="30"/>
              </w:rPr>
            </w:pPr>
            <w:r>
              <w:rPr>
                <w:rFonts w:ascii="微软雅黑" w:eastAsia="微软雅黑" w:hAnsi="微软雅黑"/>
                <w:color w:val="003300"/>
                <w:sz w:val="56"/>
                <w:szCs w:val="56"/>
              </w:rPr>
              <w:t xml:space="preserve">Yjbys </w:t>
            </w:r>
          </w:p>
        </w:tc>
        <w:tc>
          <w:tcPr>
            <w:tcW w:w="4517" w:type="dxa"/>
            <w:gridSpan w:val="11"/>
            <w:vMerge w:val="restart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6A68FE">
        <w:trPr>
          <w:trHeight w:val="285"/>
        </w:trPr>
        <w:tc>
          <w:tcPr>
            <w:tcW w:w="2093" w:type="dxa"/>
            <w:gridSpan w:val="5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1" w:name="wpscv_name" w:colFirst="2" w:colLast="2"/>
            <w:bookmarkStart w:id="2" w:name="wpscv_gender" w:colFirst="4" w:colLast="4"/>
            <w:bookmarkEnd w:id="0"/>
          </w:p>
        </w:tc>
        <w:tc>
          <w:tcPr>
            <w:tcW w:w="1366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  <w:sz w:val="72"/>
                <w:szCs w:val="72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姓名:</w:t>
            </w:r>
          </w:p>
        </w:tc>
        <w:tc>
          <w:tcPr>
            <w:tcW w:w="1095" w:type="dxa"/>
            <w:gridSpan w:val="6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YJBYS</w:t>
            </w:r>
          </w:p>
        </w:tc>
        <w:tc>
          <w:tcPr>
            <w:tcW w:w="833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性别：</w:t>
            </w:r>
          </w:p>
        </w:tc>
        <w:tc>
          <w:tcPr>
            <w:tcW w:w="1100" w:type="dxa"/>
            <w:gridSpan w:val="5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男</w:t>
            </w:r>
          </w:p>
        </w:tc>
        <w:tc>
          <w:tcPr>
            <w:tcW w:w="4517" w:type="dxa"/>
            <w:gridSpan w:val="11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6A68FE">
        <w:trPr>
          <w:trHeight w:val="285"/>
        </w:trPr>
        <w:tc>
          <w:tcPr>
            <w:tcW w:w="2093" w:type="dxa"/>
            <w:gridSpan w:val="5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  <w:bookmarkStart w:id="3" w:name="wpscv_marital" w:colFirst="2" w:colLast="2"/>
            <w:bookmarkEnd w:id="1"/>
            <w:bookmarkEnd w:id="2"/>
          </w:p>
        </w:tc>
        <w:tc>
          <w:tcPr>
            <w:tcW w:w="1366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婚姻状况：</w:t>
            </w:r>
          </w:p>
        </w:tc>
        <w:tc>
          <w:tcPr>
            <w:tcW w:w="3028" w:type="dxa"/>
            <w:gridSpan w:val="1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未婚</w:t>
            </w:r>
          </w:p>
        </w:tc>
        <w:tc>
          <w:tcPr>
            <w:tcW w:w="4517" w:type="dxa"/>
            <w:gridSpan w:val="11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sz w:val="72"/>
                <w:szCs w:val="72"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</w:rPr>
            </w:pPr>
            <w:bookmarkStart w:id="4" w:name="wpscv_birthdate" w:colFirst="1" w:colLast="1"/>
            <w:bookmarkStart w:id="5" w:name="wpscv_phone" w:colFirst="7" w:colLast="7"/>
            <w:bookmarkStart w:id="6" w:name="wpscv_email" w:colFirst="9" w:colLast="9"/>
            <w:bookmarkEnd w:id="3"/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57728" behindDoc="0" locked="0" layoutInCell="1" allowOverlap="1" wp14:anchorId="7855BA9D" wp14:editId="0BE51C77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13335</wp:posOffset>
                  </wp:positionV>
                  <wp:extent cx="187960" cy="172085"/>
                  <wp:effectExtent l="0" t="0" r="2540" b="0"/>
                  <wp:wrapNone/>
                  <wp:docPr id="11" name="图片 14" descr="图片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 descr="图片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960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1994-04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58752" behindDoc="0" locked="0" layoutInCell="1" allowOverlap="1" wp14:anchorId="6F81A56B" wp14:editId="5BB3EFCF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-5715</wp:posOffset>
                  </wp:positionV>
                  <wp:extent cx="111760" cy="197485"/>
                  <wp:effectExtent l="0" t="0" r="2540" b="0"/>
                  <wp:wrapNone/>
                  <wp:docPr id="12" name="图片 16" descr="图片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 descr="图片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广东 广州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59776" behindDoc="0" locked="0" layoutInCell="1" allowOverlap="1" wp14:anchorId="2103AE72" wp14:editId="25480184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27305</wp:posOffset>
                  </wp:positionV>
                  <wp:extent cx="219710" cy="135890"/>
                  <wp:effectExtent l="0" t="0" r="8890" b="0"/>
                  <wp:wrapNone/>
                  <wp:docPr id="13" name="图片 18" descr="图片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 descr="图片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13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gridSpan w:val="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党员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0800" behindDoc="0" locked="0" layoutInCell="1" allowOverlap="1" wp14:anchorId="566EDDF9" wp14:editId="76467C0F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22225</wp:posOffset>
                  </wp:positionV>
                  <wp:extent cx="144780" cy="168275"/>
                  <wp:effectExtent l="0" t="0" r="7620" b="3175"/>
                  <wp:wrapNone/>
                  <wp:docPr id="14" name="图片 20" descr="图片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 descr="图片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123456789</w:t>
            </w:r>
          </w:p>
        </w:tc>
        <w:tc>
          <w:tcPr>
            <w:tcW w:w="425" w:type="dxa"/>
            <w:gridSpan w:val="3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1824" behindDoc="0" locked="0" layoutInCell="1" allowOverlap="1" wp14:anchorId="5CF1669E" wp14:editId="33FAB41C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52070</wp:posOffset>
                  </wp:positionV>
                  <wp:extent cx="180975" cy="132715"/>
                  <wp:effectExtent l="0" t="0" r="9525" b="635"/>
                  <wp:wrapNone/>
                  <wp:docPr id="15" name="图片 22" descr="图片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 descr="图片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3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58" w:type="dxa"/>
            <w:gridSpan w:val="5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jianli@yjbys</w:t>
            </w:r>
            <w:r w:rsidR="00852314">
              <w:rPr>
                <w:rFonts w:ascii="微软雅黑" w:eastAsia="微软雅黑" w:hAnsi="微软雅黑" w:hint="eastAsia"/>
              </w:rPr>
              <w:t>.com</w:t>
            </w:r>
          </w:p>
        </w:tc>
      </w:tr>
      <w:tr w:rsidR="006A68FE">
        <w:tc>
          <w:tcPr>
            <w:tcW w:w="1668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bookmarkStart w:id="7" w:name="wpscv_startworkyear" w:colFirst="1" w:colLast="1"/>
            <w:bookmarkStart w:id="8" w:name="wpscv_workstatus" w:colFirst="3" w:colLast="3"/>
            <w:bookmarkStart w:id="9" w:name="wpscv_residence" w:colFirst="5" w:colLast="5"/>
            <w:bookmarkEnd w:id="4"/>
            <w:bookmarkEnd w:id="5"/>
            <w:bookmarkEnd w:id="6"/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参加工作时间：</w:t>
            </w:r>
          </w:p>
        </w:tc>
        <w:tc>
          <w:tcPr>
            <w:tcW w:w="741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2010.07</w:t>
            </w:r>
          </w:p>
        </w:tc>
        <w:tc>
          <w:tcPr>
            <w:tcW w:w="1243" w:type="dxa"/>
            <w:gridSpan w:val="6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在职状态：</w:t>
            </w:r>
          </w:p>
        </w:tc>
        <w:tc>
          <w:tcPr>
            <w:tcW w:w="2835" w:type="dxa"/>
            <w:gridSpan w:val="1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在职，看看新机会</w:t>
            </w:r>
          </w:p>
        </w:tc>
        <w:tc>
          <w:tcPr>
            <w:tcW w:w="1511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常住地区：</w:t>
            </w:r>
          </w:p>
        </w:tc>
        <w:tc>
          <w:tcPr>
            <w:tcW w:w="3006" w:type="dxa"/>
            <w:gridSpan w:val="6"/>
            <w:vAlign w:val="center"/>
          </w:tcPr>
          <w:p w:rsidR="006A68FE" w:rsidRDefault="00852314">
            <w:pPr>
              <w:tabs>
                <w:tab w:val="center" w:pos="1225"/>
              </w:tabs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</w:tr>
      <w:bookmarkEnd w:id="7"/>
      <w:bookmarkEnd w:id="8"/>
      <w:bookmarkEnd w:id="9"/>
      <w:tr w:rsidR="006A68FE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2848" behindDoc="0" locked="0" layoutInCell="1" allowOverlap="1" wp14:anchorId="4947FF7A" wp14:editId="6A20C41C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1905</wp:posOffset>
                  </wp:positionV>
                  <wp:extent cx="182245" cy="186690"/>
                  <wp:effectExtent l="0" t="0" r="8255" b="3810"/>
                  <wp:wrapNone/>
                  <wp:docPr id="18" name="图片 24" descr="图片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 descr="图片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72" w:type="dxa"/>
            <w:gridSpan w:val="20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求职意向</w:t>
            </w:r>
          </w:p>
        </w:tc>
        <w:tc>
          <w:tcPr>
            <w:tcW w:w="435" w:type="dxa"/>
            <w:gridSpan w:val="2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noProof/>
                <w:color w:val="00B0F0"/>
                <w:sz w:val="24"/>
                <w:szCs w:val="24"/>
              </w:rPr>
              <w:drawing>
                <wp:anchor distT="0" distB="0" distL="114300" distR="114300" simplePos="0" relativeHeight="251668992" behindDoc="0" locked="0" layoutInCell="1" allowOverlap="1" wp14:anchorId="06104961" wp14:editId="39DBD499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55245</wp:posOffset>
                  </wp:positionV>
                  <wp:extent cx="226060" cy="172085"/>
                  <wp:effectExtent l="0" t="0" r="2540" b="0"/>
                  <wp:wrapNone/>
                  <wp:docPr id="16" name="图片 25" descr="图片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 descr="图片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0" cy="172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05" w:type="dxa"/>
            <w:gridSpan w:val="1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教育经历</w:t>
            </w:r>
          </w:p>
        </w:tc>
      </w:tr>
      <w:bookmarkStart w:id="10" w:name="wpscv_expectindustry" w:colFirst="2" w:colLast="2"/>
      <w:bookmarkStart w:id="11" w:name="wpscv_school" w:colFirst="5" w:colLast="5"/>
      <w:tr w:rsidR="006A68FE">
        <w:tc>
          <w:tcPr>
            <w:tcW w:w="392" w:type="dxa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4177BA90" wp14:editId="293CFD02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11430</wp:posOffset>
                      </wp:positionV>
                      <wp:extent cx="5080" cy="651510"/>
                      <wp:effectExtent l="8255" t="7620" r="5715" b="7620"/>
                      <wp:wrapNone/>
                      <wp:docPr id="10" name="直接连接符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0" cy="65151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CC0E5F" id="直接连接符 13" o:spid="_x0000_s1026" style="position:absolute;left:0;text-align:lef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.9pt" to="5.55pt,5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" strokecolor="#030"/>
                  </w:pict>
                </mc:Fallback>
              </mc:AlternateContent>
            </w:r>
          </w:p>
        </w:tc>
        <w:tc>
          <w:tcPr>
            <w:tcW w:w="1193" w:type="dxa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期望行业：</w:t>
            </w:r>
          </w:p>
        </w:tc>
        <w:tc>
          <w:tcPr>
            <w:tcW w:w="4079" w:type="dxa"/>
            <w:gridSpan w:val="19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计算机软件</w:t>
            </w:r>
          </w:p>
        </w:tc>
        <w:tc>
          <w:tcPr>
            <w:tcW w:w="435" w:type="dxa"/>
            <w:gridSpan w:val="2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3C2EF46" wp14:editId="08621717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11430</wp:posOffset>
                      </wp:positionV>
                      <wp:extent cx="635" cy="632460"/>
                      <wp:effectExtent l="5080" t="7620" r="13335" b="7620"/>
                      <wp:wrapNone/>
                      <wp:docPr id="9" name="直接连接符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246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3399F3" id="直接连接符 13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95pt,.9pt" to="6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" strokecolor="#030"/>
                  </w:pict>
                </mc:Fallback>
              </mc:AlternateContent>
            </w:r>
          </w:p>
        </w:tc>
        <w:tc>
          <w:tcPr>
            <w:tcW w:w="1785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学院名称：</w:t>
            </w:r>
          </w:p>
        </w:tc>
        <w:tc>
          <w:tcPr>
            <w:tcW w:w="3120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稻壳儿大学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2" w:name="wpscv_expectfunction" w:colFirst="2" w:colLast="2"/>
            <w:bookmarkStart w:id="13" w:name="wpscv_expectworktype" w:colFirst="4" w:colLast="4"/>
            <w:bookmarkStart w:id="14" w:name="wpscv_enrolltime" w:colFirst="6" w:colLast="6"/>
            <w:bookmarkStart w:id="15" w:name="wpscv_graduatetime" w:colFirst="8" w:colLast="8"/>
            <w:bookmarkStart w:id="16" w:name="wpscv_education" w:colFirst="10" w:colLast="10"/>
            <w:bookmarkEnd w:id="10"/>
            <w:bookmarkEnd w:id="11"/>
          </w:p>
        </w:tc>
        <w:tc>
          <w:tcPr>
            <w:tcW w:w="1193" w:type="dxa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期望职能：</w:t>
            </w:r>
          </w:p>
        </w:tc>
        <w:tc>
          <w:tcPr>
            <w:tcW w:w="2009" w:type="dxa"/>
            <w:gridSpan w:val="9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网站营运经理/主管</w:t>
            </w:r>
          </w:p>
        </w:tc>
        <w:tc>
          <w:tcPr>
            <w:tcW w:w="1215" w:type="dxa"/>
            <w:gridSpan w:val="6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工作性质:</w:t>
            </w:r>
          </w:p>
        </w:tc>
        <w:tc>
          <w:tcPr>
            <w:tcW w:w="855" w:type="dxa"/>
            <w:gridSpan w:val="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全职</w:t>
            </w:r>
          </w:p>
        </w:tc>
        <w:tc>
          <w:tcPr>
            <w:tcW w:w="435" w:type="dxa"/>
            <w:gridSpan w:val="2"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</w:rPr>
              <w:t>2011-09</w:t>
            </w:r>
          </w:p>
        </w:tc>
        <w:tc>
          <w:tcPr>
            <w:tcW w:w="420" w:type="dxa"/>
            <w:gridSpan w:val="2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至</w:t>
            </w:r>
          </w:p>
        </w:tc>
        <w:tc>
          <w:tcPr>
            <w:tcW w:w="1140" w:type="dxa"/>
            <w:gridSpan w:val="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</w:rPr>
              <w:t>2015-06</w:t>
            </w:r>
          </w:p>
        </w:tc>
        <w:tc>
          <w:tcPr>
            <w:tcW w:w="945" w:type="dxa"/>
            <w:gridSpan w:val="2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学历：</w:t>
            </w:r>
          </w:p>
        </w:tc>
        <w:tc>
          <w:tcPr>
            <w:tcW w:w="1035" w:type="dxa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本科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7" w:name="wpscv_expectcity" w:colFirst="2" w:colLast="2"/>
            <w:bookmarkStart w:id="18" w:name="wpscv_expectsalary" w:colFirst="4" w:colLast="4"/>
            <w:bookmarkStart w:id="19" w:name="wpscv_major" w:colFirst="7" w:colLast="7"/>
            <w:bookmarkStart w:id="20" w:name="wpscv_normalenroll" w:colFirst="9" w:colLast="9"/>
            <w:bookmarkEnd w:id="12"/>
            <w:bookmarkEnd w:id="13"/>
            <w:bookmarkEnd w:id="14"/>
            <w:bookmarkEnd w:id="15"/>
            <w:bookmarkEnd w:id="16"/>
          </w:p>
        </w:tc>
        <w:tc>
          <w:tcPr>
            <w:tcW w:w="1193" w:type="dxa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期望地点：</w:t>
            </w:r>
          </w:p>
        </w:tc>
        <w:tc>
          <w:tcPr>
            <w:tcW w:w="2009" w:type="dxa"/>
            <w:gridSpan w:val="9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  <w:tc>
          <w:tcPr>
            <w:tcW w:w="1215" w:type="dxa"/>
            <w:gridSpan w:val="6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期望月薪：</w:t>
            </w:r>
          </w:p>
        </w:tc>
        <w:tc>
          <w:tcPr>
            <w:tcW w:w="855" w:type="dxa"/>
            <w:gridSpan w:val="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6000</w:t>
            </w:r>
          </w:p>
        </w:tc>
        <w:tc>
          <w:tcPr>
            <w:tcW w:w="435" w:type="dxa"/>
            <w:gridSpan w:val="2"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  <w:tc>
          <w:tcPr>
            <w:tcW w:w="1365" w:type="dxa"/>
            <w:gridSpan w:val="3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专业名称：</w:t>
            </w:r>
          </w:p>
        </w:tc>
        <w:tc>
          <w:tcPr>
            <w:tcW w:w="1290" w:type="dxa"/>
            <w:gridSpan w:val="5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Cs w:val="21"/>
              </w:rPr>
            </w:pPr>
            <w:r>
              <w:rPr>
                <w:rFonts w:ascii="微软雅黑" w:eastAsia="微软雅黑" w:hAnsi="微软雅黑" w:hint="eastAsia"/>
              </w:rPr>
              <w:t>工商管理</w:t>
            </w:r>
          </w:p>
        </w:tc>
        <w:tc>
          <w:tcPr>
            <w:tcW w:w="1215" w:type="dxa"/>
            <w:gridSpan w:val="3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是否统招：</w:t>
            </w:r>
          </w:p>
        </w:tc>
        <w:tc>
          <w:tcPr>
            <w:tcW w:w="1035" w:type="dxa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是</w:t>
            </w:r>
          </w:p>
        </w:tc>
      </w:tr>
      <w:bookmarkEnd w:id="17"/>
      <w:bookmarkEnd w:id="18"/>
      <w:bookmarkEnd w:id="19"/>
      <w:bookmarkEnd w:id="20"/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3872" behindDoc="0" locked="0" layoutInCell="1" allowOverlap="1" wp14:anchorId="05781CEF" wp14:editId="6BFAB1A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51435</wp:posOffset>
                  </wp:positionV>
                  <wp:extent cx="173355" cy="173355"/>
                  <wp:effectExtent l="0" t="0" r="0" b="0"/>
                  <wp:wrapNone/>
                  <wp:docPr id="19" name="图片 28" descr="图片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 descr="图片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" cy="17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4C77"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166FE533" wp14:editId="5DB884CE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259080</wp:posOffset>
                      </wp:positionV>
                      <wp:extent cx="7620" cy="1308735"/>
                      <wp:effectExtent l="9525" t="8255" r="11430" b="6985"/>
                      <wp:wrapNone/>
                      <wp:docPr id="8" name="直接连接符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" cy="130873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BBDF9E" id="直接连接符 18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20.4pt" to="4.35pt,1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" strokecolor="#030"/>
                  </w:pict>
                </mc:Fallback>
              </mc:AlternateContent>
            </w:r>
          </w:p>
        </w:tc>
        <w:tc>
          <w:tcPr>
            <w:tcW w:w="10612" w:type="dxa"/>
            <w:gridSpan w:val="3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工作经历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1" w:name="wpscv_jobbegintime" w:colFirst="1" w:colLast="1"/>
            <w:bookmarkStart w:id="22" w:name="wpscv_jobendtime" w:colFirst="3" w:colLast="3"/>
            <w:bookmarkStart w:id="23" w:name="wpscv_company" w:colFirst="5" w:colLast="5"/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2010-08</w:t>
            </w:r>
          </w:p>
        </w:tc>
        <w:tc>
          <w:tcPr>
            <w:tcW w:w="366" w:type="dxa"/>
            <w:vAlign w:val="center"/>
          </w:tcPr>
          <w:p w:rsidR="006A68FE" w:rsidRDefault="0085231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至</w:t>
            </w:r>
          </w:p>
        </w:tc>
        <w:tc>
          <w:tcPr>
            <w:tcW w:w="1125" w:type="dxa"/>
            <w:gridSpan w:val="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2015-04</w:t>
            </w:r>
          </w:p>
        </w:tc>
        <w:tc>
          <w:tcPr>
            <w:tcW w:w="1200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公司名称：</w:t>
            </w:r>
          </w:p>
        </w:tc>
        <w:tc>
          <w:tcPr>
            <w:tcW w:w="6645" w:type="dxa"/>
            <w:gridSpan w:val="20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珠海稻壳儿有限公司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4" w:name="wpscv_jobname" w:colFirst="2" w:colLast="2"/>
            <w:bookmarkStart w:id="25" w:name="wpscv_jobtype" w:colFirst="4" w:colLast="4"/>
            <w:bookmarkStart w:id="26" w:name="wpscv_industry" w:colFirst="6" w:colLast="6"/>
            <w:bookmarkEnd w:id="21"/>
            <w:bookmarkEnd w:id="22"/>
            <w:bookmarkEnd w:id="23"/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职位名称：</w:t>
            </w:r>
          </w:p>
        </w:tc>
        <w:tc>
          <w:tcPr>
            <w:tcW w:w="1491" w:type="dxa"/>
            <w:gridSpan w:val="5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产品经理</w:t>
            </w:r>
          </w:p>
        </w:tc>
        <w:tc>
          <w:tcPr>
            <w:tcW w:w="1200" w:type="dxa"/>
            <w:gridSpan w:val="7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职位类别：</w:t>
            </w:r>
          </w:p>
        </w:tc>
        <w:tc>
          <w:tcPr>
            <w:tcW w:w="2128" w:type="dxa"/>
            <w:gridSpan w:val="9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938953"/>
              </w:rPr>
            </w:pPr>
            <w:r>
              <w:rPr>
                <w:rFonts w:ascii="微软雅黑" w:eastAsia="微软雅黑" w:hAnsi="微软雅黑" w:hint="eastAsia"/>
              </w:rPr>
              <w:t>网站营运经理/主管</w:t>
            </w:r>
          </w:p>
        </w:tc>
        <w:tc>
          <w:tcPr>
            <w:tcW w:w="1397" w:type="dxa"/>
            <w:gridSpan w:val="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公司行业：</w:t>
            </w:r>
          </w:p>
        </w:tc>
        <w:tc>
          <w:tcPr>
            <w:tcW w:w="3120" w:type="dxa"/>
            <w:gridSpan w:val="7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hAnsi="微软雅黑"/>
                <w:color w:val="938953"/>
              </w:rPr>
            </w:pPr>
            <w:r>
              <w:rPr>
                <w:rFonts w:ascii="微软雅黑" w:eastAsia="微软雅黑" w:hAnsi="微软雅黑" w:hint="eastAsia"/>
              </w:rPr>
              <w:t>计算机软件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7" w:name="wpscv_jobworkplace" w:colFirst="2" w:colLast="2"/>
            <w:bookmarkStart w:id="28" w:name="wpscv_jobsalary" w:colFirst="4" w:colLast="4"/>
            <w:bookmarkEnd w:id="24"/>
            <w:bookmarkEnd w:id="25"/>
            <w:bookmarkEnd w:id="26"/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工作地点：</w:t>
            </w:r>
          </w:p>
        </w:tc>
        <w:tc>
          <w:tcPr>
            <w:tcW w:w="1491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</w:rPr>
              <w:t>广州</w:t>
            </w:r>
          </w:p>
        </w:tc>
        <w:tc>
          <w:tcPr>
            <w:tcW w:w="1200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每月工资：</w:t>
            </w:r>
          </w:p>
        </w:tc>
        <w:tc>
          <w:tcPr>
            <w:tcW w:w="1380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6000元</w:t>
            </w:r>
          </w:p>
        </w:tc>
        <w:tc>
          <w:tcPr>
            <w:tcW w:w="5265" w:type="dxa"/>
            <w:gridSpan w:val="13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bookmarkStart w:id="29" w:name="_GoBack"/>
            <w:bookmarkEnd w:id="29"/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0" w:name="wpscv_jobduty" w:colFirst="2" w:colLast="2"/>
            <w:bookmarkEnd w:id="27"/>
            <w:bookmarkEnd w:id="28"/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工作职责：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</w:t>
            </w:r>
          </w:p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组织策划社团的成立大会、竞选会、团队培训、招新等运维活动</w:t>
            </w:r>
          </w:p>
        </w:tc>
      </w:tr>
      <w:bookmarkEnd w:id="30"/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9336" w:type="dxa"/>
            <w:gridSpan w:val="3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64896" behindDoc="0" locked="0" layoutInCell="1" allowOverlap="1" wp14:anchorId="293DBC89" wp14:editId="40768A2B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-635</wp:posOffset>
                  </wp:positionV>
                  <wp:extent cx="203835" cy="186690"/>
                  <wp:effectExtent l="0" t="0" r="5715" b="3810"/>
                  <wp:wrapNone/>
                  <wp:docPr id="20" name="图片 30" descr="图片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" descr="图片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项目经验</w:t>
            </w:r>
          </w:p>
        </w:tc>
      </w:tr>
      <w:bookmarkStart w:id="31" w:name="wpscv_projectbegintime" w:colFirst="1" w:colLast="1"/>
      <w:bookmarkStart w:id="32" w:name="wpscv_projectendtime" w:colFirst="3" w:colLast="3"/>
      <w:bookmarkStart w:id="33" w:name="wpscv_projectname" w:colFirst="5" w:colLast="5"/>
      <w:tr w:rsidR="006A68FE">
        <w:tc>
          <w:tcPr>
            <w:tcW w:w="392" w:type="dxa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68517CD8" wp14:editId="192F4B6E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1270</wp:posOffset>
                      </wp:positionV>
                      <wp:extent cx="635" cy="1123950"/>
                      <wp:effectExtent l="9525" t="6985" r="8890" b="12065"/>
                      <wp:wrapNone/>
                      <wp:docPr id="7" name="直接连接符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123950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51338F" id="直接连接符 21" o:spid="_x0000_s1026" style="position:absolute;left:0;text-align:lef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.1pt" to="4.55pt,8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" strokecolor="#030"/>
                  </w:pict>
                </mc:Fallback>
              </mc:AlternateContent>
            </w:r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2011.09</w:t>
            </w:r>
          </w:p>
        </w:tc>
        <w:tc>
          <w:tcPr>
            <w:tcW w:w="366" w:type="dxa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至</w:t>
            </w:r>
          </w:p>
        </w:tc>
        <w:tc>
          <w:tcPr>
            <w:tcW w:w="1260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2015.06</w:t>
            </w:r>
          </w:p>
        </w:tc>
        <w:tc>
          <w:tcPr>
            <w:tcW w:w="1260" w:type="dxa"/>
            <w:gridSpan w:val="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项目名称：</w:t>
            </w:r>
          </w:p>
        </w:tc>
        <w:tc>
          <w:tcPr>
            <w:tcW w:w="6450" w:type="dxa"/>
            <w:gridSpan w:val="19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 w:hint="eastAsia"/>
                <w:b/>
              </w:rPr>
              <w:t>XXX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4" w:name="wpscv_projectdescribe" w:colFirst="2" w:colLast="2"/>
            <w:bookmarkEnd w:id="31"/>
            <w:bookmarkEnd w:id="32"/>
            <w:bookmarkEnd w:id="33"/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项目描述：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负责社团组织建设，社团机构的管理，协调各部门工作；组织策划社团的成立大会、竞选会、团队培训、招新等运维活动；</w:t>
            </w:r>
          </w:p>
        </w:tc>
      </w:tr>
      <w:bookmarkEnd w:id="34"/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5" w:name="wpscv_projectduty" w:colFirst="2" w:colLast="2"/>
          </w:p>
        </w:tc>
        <w:tc>
          <w:tcPr>
            <w:tcW w:w="1276" w:type="dxa"/>
            <w:gridSpan w:val="2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项目职责：</w:t>
            </w:r>
          </w:p>
        </w:tc>
        <w:tc>
          <w:tcPr>
            <w:tcW w:w="9336" w:type="dxa"/>
            <w:gridSpan w:val="32"/>
            <w:vMerge w:val="restart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负责社团组织建设，社团机构的管理，协调各部门工作；组织策划社团的成立大会、竞选会、团队培训、招新等运维活动；</w:t>
            </w:r>
          </w:p>
        </w:tc>
      </w:tr>
      <w:bookmarkEnd w:id="35"/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  <w:tc>
          <w:tcPr>
            <w:tcW w:w="9336" w:type="dxa"/>
            <w:gridSpan w:val="32"/>
            <w:vMerge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  <w:tc>
          <w:tcPr>
            <w:tcW w:w="9336" w:type="dxa"/>
            <w:gridSpan w:val="3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65920" behindDoc="0" locked="0" layoutInCell="1" allowOverlap="1" wp14:anchorId="3E80B7FD" wp14:editId="6B1F2F29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1905</wp:posOffset>
                  </wp:positionV>
                  <wp:extent cx="134620" cy="197485"/>
                  <wp:effectExtent l="0" t="0" r="0" b="0"/>
                  <wp:wrapNone/>
                  <wp:docPr id="21" name="图片 32" descr="图片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2" descr="图片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2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8" w:type="dxa"/>
            <w:gridSpan w:val="17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专业技能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  <w:b/>
                <w:sz w:val="24"/>
                <w:szCs w:val="24"/>
              </w:rPr>
            </w:pPr>
          </w:p>
        </w:tc>
        <w:tc>
          <w:tcPr>
            <w:tcW w:w="5509" w:type="dxa"/>
            <w:gridSpan w:val="1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语言能力</w:t>
            </w:r>
          </w:p>
        </w:tc>
      </w:tr>
      <w:bookmarkStart w:id="36" w:name="wpscv_skillname" w:colFirst="2" w:colLast="2"/>
      <w:bookmarkStart w:id="37" w:name="wpscv_language" w:colFirst="5" w:colLast="5"/>
      <w:bookmarkStart w:id="38" w:name="wpscv_langliteracy" w:colFirst="7" w:colLast="7"/>
      <w:tr w:rsidR="006A68FE">
        <w:tc>
          <w:tcPr>
            <w:tcW w:w="392" w:type="dxa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C240152" wp14:editId="6C537CCE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6985</wp:posOffset>
                      </wp:positionV>
                      <wp:extent cx="635" cy="904875"/>
                      <wp:effectExtent l="7620" t="8255" r="10795" b="10795"/>
                      <wp:wrapNone/>
                      <wp:docPr id="6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D47957" id="直接连接符 24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.55pt" to="3.65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" strokecolor="#030"/>
                  </w:pict>
                </mc:Fallback>
              </mc:AlternateContent>
            </w:r>
          </w:p>
        </w:tc>
        <w:tc>
          <w:tcPr>
            <w:tcW w:w="1642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技能1：</w:t>
            </w:r>
          </w:p>
        </w:tc>
        <w:tc>
          <w:tcPr>
            <w:tcW w:w="3036" w:type="dxa"/>
            <w:gridSpan w:val="1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XXX</w:t>
            </w:r>
          </w:p>
        </w:tc>
        <w:tc>
          <w:tcPr>
            <w:tcW w:w="425" w:type="dxa"/>
            <w:gridSpan w:val="2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9E7D8C1" wp14:editId="2E734FF0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6985</wp:posOffset>
                      </wp:positionV>
                      <wp:extent cx="635" cy="904875"/>
                      <wp:effectExtent l="7620" t="8255" r="10795" b="10795"/>
                      <wp:wrapNone/>
                      <wp:docPr id="5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6970D5" id="直接连接符 2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85pt,.55pt" to="5.9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" strokecolor="#030"/>
                  </w:pict>
                </mc:Fallback>
              </mc:AlternateContent>
            </w:r>
          </w:p>
        </w:tc>
        <w:tc>
          <w:tcPr>
            <w:tcW w:w="1220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语言1:</w:t>
            </w:r>
          </w:p>
        </w:tc>
        <w:tc>
          <w:tcPr>
            <w:tcW w:w="1331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英语</w:t>
            </w:r>
          </w:p>
        </w:tc>
        <w:tc>
          <w:tcPr>
            <w:tcW w:w="1234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读写能力：</w:t>
            </w:r>
          </w:p>
        </w:tc>
        <w:tc>
          <w:tcPr>
            <w:tcW w:w="1724" w:type="dxa"/>
            <w:gridSpan w:val="2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9" w:name="wpscv_skillduration" w:colFirst="2" w:colLast="2"/>
            <w:bookmarkStart w:id="40" w:name="wpscv_skilldegree" w:colFirst="4" w:colLast="4"/>
            <w:bookmarkStart w:id="41" w:name="wpscv_langlevel" w:colFirst="7" w:colLast="7"/>
            <w:bookmarkStart w:id="42" w:name="wpscv_langlistenspeak" w:colFirst="9" w:colLast="9"/>
            <w:bookmarkEnd w:id="36"/>
            <w:bookmarkEnd w:id="37"/>
            <w:bookmarkEnd w:id="38"/>
          </w:p>
        </w:tc>
        <w:tc>
          <w:tcPr>
            <w:tcW w:w="1642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使用时间（月）</w:t>
            </w:r>
          </w:p>
        </w:tc>
        <w:tc>
          <w:tcPr>
            <w:tcW w:w="511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</w:t>
            </w:r>
          </w:p>
        </w:tc>
        <w:tc>
          <w:tcPr>
            <w:tcW w:w="1260" w:type="dxa"/>
            <w:gridSpan w:val="6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掌握程度：</w:t>
            </w:r>
          </w:p>
        </w:tc>
        <w:tc>
          <w:tcPr>
            <w:tcW w:w="1265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  <w:tc>
          <w:tcPr>
            <w:tcW w:w="425" w:type="dxa"/>
            <w:gridSpan w:val="2"/>
          </w:tcPr>
          <w:p w:rsidR="006A68FE" w:rsidRDefault="006A68FE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对应等级：</w:t>
            </w:r>
          </w:p>
        </w:tc>
        <w:tc>
          <w:tcPr>
            <w:tcW w:w="1331" w:type="dxa"/>
            <w:gridSpan w:val="5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雅思</w:t>
            </w:r>
          </w:p>
        </w:tc>
        <w:tc>
          <w:tcPr>
            <w:tcW w:w="1234" w:type="dxa"/>
            <w:gridSpan w:val="3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339966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听说能力：</w:t>
            </w:r>
          </w:p>
        </w:tc>
        <w:tc>
          <w:tcPr>
            <w:tcW w:w="1724" w:type="dxa"/>
            <w:gridSpan w:val="2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6A68FE">
        <w:trPr>
          <w:trHeight w:val="345"/>
        </w:trPr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43" w:name="wpscv_skillname2" w:colFirst="2" w:colLast="2"/>
            <w:bookmarkStart w:id="44" w:name="wpscv_language2" w:colFirst="5" w:colLast="5"/>
            <w:bookmarkStart w:id="45" w:name="wpscv_langliteracy2" w:colFirst="7" w:colLast="7"/>
            <w:bookmarkEnd w:id="39"/>
            <w:bookmarkEnd w:id="40"/>
            <w:bookmarkEnd w:id="41"/>
            <w:bookmarkEnd w:id="42"/>
          </w:p>
        </w:tc>
        <w:tc>
          <w:tcPr>
            <w:tcW w:w="1642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技能2：</w:t>
            </w:r>
          </w:p>
        </w:tc>
        <w:tc>
          <w:tcPr>
            <w:tcW w:w="3036" w:type="dxa"/>
            <w:gridSpan w:val="1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XXX</w:t>
            </w:r>
          </w:p>
        </w:tc>
        <w:tc>
          <w:tcPr>
            <w:tcW w:w="425" w:type="dxa"/>
            <w:gridSpan w:val="2"/>
          </w:tcPr>
          <w:p w:rsidR="006A68FE" w:rsidRDefault="006A68FE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语言2:</w:t>
            </w:r>
          </w:p>
        </w:tc>
        <w:tc>
          <w:tcPr>
            <w:tcW w:w="1331" w:type="dxa"/>
            <w:gridSpan w:val="5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日语</w:t>
            </w:r>
          </w:p>
        </w:tc>
        <w:tc>
          <w:tcPr>
            <w:tcW w:w="1234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读写能力：</w:t>
            </w:r>
          </w:p>
        </w:tc>
        <w:tc>
          <w:tcPr>
            <w:tcW w:w="1724" w:type="dxa"/>
            <w:gridSpan w:val="2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46" w:name="wpscv_skillduration2" w:colFirst="2" w:colLast="2"/>
            <w:bookmarkStart w:id="47" w:name="wpscv_skilldegree2" w:colFirst="4" w:colLast="4"/>
            <w:bookmarkStart w:id="48" w:name="wpscv_langlevel2" w:colFirst="7" w:colLast="7"/>
            <w:bookmarkStart w:id="49" w:name="wpscv_langlistenspeak2" w:colFirst="9" w:colLast="9"/>
            <w:bookmarkEnd w:id="43"/>
            <w:bookmarkEnd w:id="44"/>
            <w:bookmarkEnd w:id="45"/>
          </w:p>
        </w:tc>
        <w:tc>
          <w:tcPr>
            <w:tcW w:w="1642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使用时间（月）</w:t>
            </w:r>
          </w:p>
        </w:tc>
        <w:tc>
          <w:tcPr>
            <w:tcW w:w="511" w:type="dxa"/>
            <w:gridSpan w:val="3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2</w:t>
            </w:r>
          </w:p>
        </w:tc>
        <w:tc>
          <w:tcPr>
            <w:tcW w:w="1260" w:type="dxa"/>
            <w:gridSpan w:val="6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掌握程度：</w:t>
            </w:r>
          </w:p>
        </w:tc>
        <w:tc>
          <w:tcPr>
            <w:tcW w:w="1265" w:type="dxa"/>
            <w:gridSpan w:val="5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  <w:tc>
          <w:tcPr>
            <w:tcW w:w="425" w:type="dxa"/>
            <w:gridSpan w:val="2"/>
          </w:tcPr>
          <w:p w:rsidR="006A68FE" w:rsidRDefault="006A68FE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</w:p>
        </w:tc>
        <w:tc>
          <w:tcPr>
            <w:tcW w:w="1220" w:type="dxa"/>
            <w:gridSpan w:val="5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对应等级：</w:t>
            </w:r>
          </w:p>
        </w:tc>
        <w:tc>
          <w:tcPr>
            <w:tcW w:w="1331" w:type="dxa"/>
            <w:gridSpan w:val="5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JLPT(N5级)</w:t>
            </w:r>
          </w:p>
        </w:tc>
        <w:tc>
          <w:tcPr>
            <w:tcW w:w="1234" w:type="dxa"/>
            <w:gridSpan w:val="3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339966"/>
              </w:rPr>
            </w:pPr>
            <w:r>
              <w:rPr>
                <w:rFonts w:ascii="微软雅黑" w:eastAsia="微软雅黑" w:hAnsi="微软雅黑" w:hint="eastAsia"/>
                <w:b/>
                <w:color w:val="339966"/>
                <w:szCs w:val="21"/>
              </w:rPr>
              <w:t>听说能力：</w:t>
            </w:r>
          </w:p>
        </w:tc>
        <w:tc>
          <w:tcPr>
            <w:tcW w:w="1724" w:type="dxa"/>
            <w:gridSpan w:val="2"/>
          </w:tcPr>
          <w:p w:rsidR="006A68FE" w:rsidRDefault="00852314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</w:t>
            </w:r>
          </w:p>
        </w:tc>
      </w:tr>
      <w:bookmarkEnd w:id="46"/>
      <w:bookmarkEnd w:id="47"/>
      <w:bookmarkEnd w:id="48"/>
      <w:bookmarkEnd w:id="49"/>
      <w:tr w:rsidR="006A68FE">
        <w:trPr>
          <w:trHeight w:val="242"/>
        </w:trPr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6944" behindDoc="0" locked="0" layoutInCell="1" allowOverlap="1" wp14:anchorId="1420E405" wp14:editId="4CD85754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8890</wp:posOffset>
                  </wp:positionV>
                  <wp:extent cx="177800" cy="155575"/>
                  <wp:effectExtent l="0" t="0" r="0" b="0"/>
                  <wp:wrapNone/>
                  <wp:docPr id="22" name="图片 36" descr="图片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 descr="图片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4"/>
            <w:vAlign w:val="center"/>
          </w:tcPr>
          <w:p w:rsidR="006A68FE" w:rsidRDefault="00852314">
            <w:pPr>
              <w:adjustRightInd w:val="0"/>
              <w:snapToGrid w:val="0"/>
              <w:rPr>
                <w:rFonts w:ascii="微软雅黑" w:eastAsia="微软雅黑" w:hAnsi="微软雅黑"/>
                <w:color w:val="003300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自我评价</w:t>
            </w:r>
          </w:p>
        </w:tc>
      </w:tr>
      <w:bookmarkStart w:id="50" w:name="wpscv_selfevalcontent" w:colFirst="1" w:colLast="1"/>
      <w:tr w:rsidR="006A68FE">
        <w:tc>
          <w:tcPr>
            <w:tcW w:w="392" w:type="dxa"/>
            <w:vAlign w:val="center"/>
          </w:tcPr>
          <w:p w:rsidR="006A68FE" w:rsidRDefault="00EA4C77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24EDAEEF" wp14:editId="4D5CDABE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-7620</wp:posOffset>
                      </wp:positionV>
                      <wp:extent cx="635" cy="904875"/>
                      <wp:effectExtent l="7620" t="8255" r="10795" b="10795"/>
                      <wp:wrapNone/>
                      <wp:docPr id="4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EA45F8" id="直接连接符 24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-.6pt" to="3.65pt,7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" strokecolor="#030"/>
                  </w:pict>
                </mc:Fallback>
              </mc:AlternateContent>
            </w:r>
          </w:p>
        </w:tc>
        <w:tc>
          <w:tcPr>
            <w:tcW w:w="10612" w:type="dxa"/>
            <w:gridSpan w:val="3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忠实诚信,讲原则，说到做到，决不推卸责任；有自制力，做事情始终坚持有始有终，从不半途而废；肯学习,有问题不逃避,愿意虚心向他人学习；自信但不自负,不以自我为中心；愿意以谦虚态度赞扬接纳优越者,权威者；会用100%的热情和精力投入到工作中。</w:t>
            </w:r>
          </w:p>
        </w:tc>
      </w:tr>
      <w:bookmarkEnd w:id="50"/>
      <w:tr w:rsidR="006A68FE">
        <w:trPr>
          <w:trHeight w:val="345"/>
        </w:trPr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A63916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w:drawing>
                <wp:anchor distT="0" distB="0" distL="114300" distR="114300" simplePos="0" relativeHeight="251667968" behindDoc="0" locked="0" layoutInCell="1" allowOverlap="1" wp14:anchorId="2E03D7D5" wp14:editId="647BD427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52705</wp:posOffset>
                  </wp:positionV>
                  <wp:extent cx="207645" cy="129540"/>
                  <wp:effectExtent l="0" t="0" r="1905" b="3810"/>
                  <wp:wrapNone/>
                  <wp:docPr id="23" name="图片 38" descr="图片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 descr="图片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612" w:type="dxa"/>
            <w:gridSpan w:val="34"/>
            <w:vAlign w:val="center"/>
          </w:tcPr>
          <w:p w:rsidR="006A68FE" w:rsidRDefault="00852314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color w:val="003300"/>
              </w:rPr>
            </w:pPr>
            <w:r>
              <w:rPr>
                <w:rFonts w:ascii="微软雅黑" w:eastAsia="微软雅黑" w:hAnsi="微软雅黑" w:hint="eastAsia"/>
                <w:b/>
                <w:color w:val="003300"/>
                <w:sz w:val="24"/>
                <w:szCs w:val="24"/>
              </w:rPr>
              <w:t>在校情况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EA4C77" w:rsidP="00A63916">
            <w:pPr>
              <w:adjustRightInd w:val="0"/>
              <w:snapToGrid w:val="0"/>
              <w:spacing w:line="180" w:lineRule="atLeas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EA8247F" wp14:editId="238D00EB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6350</wp:posOffset>
                      </wp:positionV>
                      <wp:extent cx="635" cy="904875"/>
                      <wp:effectExtent l="7620" t="7620" r="10795" b="11430"/>
                      <wp:wrapNone/>
                      <wp:docPr id="3" name="直接连接符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04875"/>
                              </a:xfrm>
                              <a:prstGeom prst="line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33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A7F52D" id="直接连接符 2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.5pt" to="3.6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" strokecolor="#030"/>
                  </w:pict>
                </mc:Fallback>
              </mc:AlternateContent>
            </w:r>
          </w:p>
        </w:tc>
        <w:tc>
          <w:tcPr>
            <w:tcW w:w="10612" w:type="dxa"/>
            <w:gridSpan w:val="34"/>
            <w:vMerge w:val="restart"/>
            <w:vAlign w:val="center"/>
          </w:tcPr>
          <w:p w:rsidR="006A68FE" w:rsidRDefault="00852314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本人是市场营销专业毕业生，有丰富的营销知识体系做基础；</w:t>
            </w:r>
          </w:p>
          <w:p w:rsidR="006A68FE" w:rsidRDefault="00852314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对于市场营销方面的前沿和动向有一定的了解，善于分析和吸取经验；</w:t>
            </w:r>
          </w:p>
          <w:p w:rsidR="006A68FE" w:rsidRPr="00A63916" w:rsidRDefault="00852314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hAnsi="微软雅黑"/>
              </w:rPr>
            </w:pPr>
            <w:r>
              <w:rPr>
                <w:rFonts w:ascii="微软雅黑" w:hAnsi="微软雅黑" w:hint="eastAsia"/>
              </w:rPr>
              <w:t>熟悉网络推广，尤其是社会化媒体方面，有独到的见解和经验；</w:t>
            </w:r>
          </w:p>
        </w:tc>
      </w:tr>
      <w:tr w:rsidR="006A68FE">
        <w:tc>
          <w:tcPr>
            <w:tcW w:w="392" w:type="dxa"/>
            <w:vAlign w:val="center"/>
          </w:tcPr>
          <w:p w:rsidR="006A68FE" w:rsidRDefault="006A68FE" w:rsidP="00A63916">
            <w:pPr>
              <w:adjustRightInd w:val="0"/>
              <w:snapToGrid w:val="0"/>
              <w:spacing w:line="180" w:lineRule="atLeast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Merge/>
            <w:vAlign w:val="center"/>
          </w:tcPr>
          <w:p w:rsidR="006A68FE" w:rsidRDefault="006A68FE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6A68FE" w:rsidP="00A63916">
            <w:pPr>
              <w:adjustRightInd w:val="0"/>
              <w:snapToGrid w:val="0"/>
              <w:spacing w:line="180" w:lineRule="atLeast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Merge/>
            <w:vAlign w:val="center"/>
          </w:tcPr>
          <w:p w:rsidR="006A68FE" w:rsidRDefault="006A68FE" w:rsidP="00A63916">
            <w:pPr>
              <w:pStyle w:val="1"/>
              <w:adjustRightInd w:val="0"/>
              <w:snapToGrid w:val="0"/>
              <w:spacing w:line="180" w:lineRule="atLeast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  <w:tr w:rsidR="006A68FE">
        <w:tc>
          <w:tcPr>
            <w:tcW w:w="392" w:type="dxa"/>
            <w:vAlign w:val="center"/>
          </w:tcPr>
          <w:p w:rsidR="006A68FE" w:rsidRDefault="006A68FE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0612" w:type="dxa"/>
            <w:gridSpan w:val="34"/>
            <w:vMerge/>
            <w:vAlign w:val="center"/>
          </w:tcPr>
          <w:p w:rsidR="006A68FE" w:rsidRDefault="006A68FE">
            <w:pPr>
              <w:pStyle w:val="1"/>
              <w:adjustRightInd w:val="0"/>
              <w:snapToGrid w:val="0"/>
              <w:ind w:firstLineChars="0" w:firstLine="0"/>
              <w:rPr>
                <w:rFonts w:ascii="微软雅黑" w:eastAsia="微软雅黑" w:hAnsi="微软雅黑"/>
                <w:b/>
                <w:color w:val="00B0F0"/>
                <w:sz w:val="24"/>
                <w:szCs w:val="24"/>
              </w:rPr>
            </w:pPr>
          </w:p>
        </w:tc>
      </w:tr>
    </w:tbl>
    <w:p w:rsidR="00852314" w:rsidRDefault="00EA4C77">
      <w:pPr>
        <w:adjustRightInd w:val="0"/>
        <w:snapToGrid w:val="0"/>
        <w:spacing w:line="20" w:lineRule="exact"/>
      </w:pPr>
      <w:r>
        <w:rPr>
          <w:rFonts w:ascii="微软雅黑" w:eastAsia="微软雅黑" w:hAnsi="微软雅黑" w:hint="eastAsia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70016" behindDoc="0" locked="0" layoutInCell="1" allowOverlap="1" wp14:anchorId="4BB050FA" wp14:editId="461F5A11">
            <wp:simplePos x="0" y="0"/>
            <wp:positionH relativeFrom="column">
              <wp:posOffset>3220085</wp:posOffset>
            </wp:positionH>
            <wp:positionV relativeFrom="paragraph">
              <wp:posOffset>6274435</wp:posOffset>
            </wp:positionV>
            <wp:extent cx="149225" cy="179705"/>
            <wp:effectExtent l="0" t="0" r="3175" b="0"/>
            <wp:wrapNone/>
            <wp:docPr id="17" name="图片 34" descr="图片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 descr="图片3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BCF1073" wp14:editId="11B6D031">
                <wp:simplePos x="0" y="0"/>
                <wp:positionH relativeFrom="column">
                  <wp:posOffset>-457200</wp:posOffset>
                </wp:positionH>
                <wp:positionV relativeFrom="paragraph">
                  <wp:posOffset>-288290</wp:posOffset>
                </wp:positionV>
                <wp:extent cx="193675" cy="10753725"/>
                <wp:effectExtent l="0" t="0" r="0" b="0"/>
                <wp:wrapNone/>
                <wp:docPr id="2" name="文本框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0753725"/>
                        </a:xfrm>
                        <a:prstGeom prst="rect">
                          <a:avLst/>
                        </a:prstGeom>
                        <a:solidFill>
                          <a:srgbClr val="3399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68FE" w:rsidRDefault="006A68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文本框 26" o:spid="_x0000_s1026" style="position:absolute;left:0;text-align:left;margin-left:-36pt;margin-top:-22.7pt;width:15.25pt;height:846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" fillcolor="#396" stroked="f">
                <v:textbox>
                  <w:txbxContent>
                    <w:p w:rsidR="00000000" w:rsidRDefault="00852314"/>
                  </w:txbxContent>
                </v:textbox>
              </v:rect>
            </w:pict>
          </mc:Fallback>
        </mc:AlternateContent>
      </w:r>
    </w:p>
    <w:sectPr w:rsidR="00852314">
      <w:pgSz w:w="11906" w:h="16838"/>
      <w:pgMar w:top="454" w:right="720" w:bottom="454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7451BA"/>
    <w:rsid w:val="00032058"/>
    <w:rsid w:val="000B0DEE"/>
    <w:rsid w:val="000B6B1B"/>
    <w:rsid w:val="002B3525"/>
    <w:rsid w:val="0033601D"/>
    <w:rsid w:val="0040342A"/>
    <w:rsid w:val="00482F61"/>
    <w:rsid w:val="00494811"/>
    <w:rsid w:val="004B1BB8"/>
    <w:rsid w:val="005B53FB"/>
    <w:rsid w:val="006511C2"/>
    <w:rsid w:val="006A68FE"/>
    <w:rsid w:val="006F1365"/>
    <w:rsid w:val="006F3A75"/>
    <w:rsid w:val="00760D07"/>
    <w:rsid w:val="007D44F5"/>
    <w:rsid w:val="008163EF"/>
    <w:rsid w:val="00852314"/>
    <w:rsid w:val="00856669"/>
    <w:rsid w:val="00896755"/>
    <w:rsid w:val="009C4E79"/>
    <w:rsid w:val="009C6EF0"/>
    <w:rsid w:val="009E5684"/>
    <w:rsid w:val="00A1514D"/>
    <w:rsid w:val="00A24F0A"/>
    <w:rsid w:val="00A63916"/>
    <w:rsid w:val="00A77810"/>
    <w:rsid w:val="00A85101"/>
    <w:rsid w:val="00AC4F74"/>
    <w:rsid w:val="00C40AA6"/>
    <w:rsid w:val="00CC2D82"/>
    <w:rsid w:val="00E31186"/>
    <w:rsid w:val="00E84D37"/>
    <w:rsid w:val="00EA4C77"/>
    <w:rsid w:val="00ED47C7"/>
    <w:rsid w:val="022B099C"/>
    <w:rsid w:val="02A44DE3"/>
    <w:rsid w:val="0481474C"/>
    <w:rsid w:val="07D05341"/>
    <w:rsid w:val="0EB175A7"/>
    <w:rsid w:val="117B5036"/>
    <w:rsid w:val="18EC78F1"/>
    <w:rsid w:val="1D3849FD"/>
    <w:rsid w:val="20A72E37"/>
    <w:rsid w:val="224153BF"/>
    <w:rsid w:val="23DD6465"/>
    <w:rsid w:val="26BA7B18"/>
    <w:rsid w:val="27451C7A"/>
    <w:rsid w:val="2BD60946"/>
    <w:rsid w:val="32003B98"/>
    <w:rsid w:val="326A3247"/>
    <w:rsid w:val="38BE76D4"/>
    <w:rsid w:val="3B7823A5"/>
    <w:rsid w:val="40793689"/>
    <w:rsid w:val="40A126E7"/>
    <w:rsid w:val="48C94893"/>
    <w:rsid w:val="4B7451BA"/>
    <w:rsid w:val="541E0990"/>
    <w:rsid w:val="6CEE7D60"/>
    <w:rsid w:val="6D3B3EC1"/>
    <w:rsid w:val="7B2D061E"/>
    <w:rsid w:val="7D7C3B6C"/>
    <w:rsid w:val="7E05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BCF75A16-BFAE-4C53-AEA4-AA43B0C0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/>
    <w:lsdException w:name="footer" w:unhideWhenUsed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character" w:customStyle="1" w:styleId="Char0">
    <w:name w:val="页脚 Char"/>
    <w:link w:val="a4"/>
    <w:rPr>
      <w:rFonts w:ascii="Calibri" w:hAnsi="Calibri"/>
      <w:kern w:val="2"/>
      <w:sz w:val="18"/>
      <w:szCs w:val="18"/>
    </w:rPr>
  </w:style>
  <w:style w:type="character" w:customStyle="1" w:styleId="Char1">
    <w:name w:val="页眉 Char"/>
    <w:link w:val="a5"/>
    <w:rPr>
      <w:rFonts w:ascii="Calibri" w:hAnsi="Calibri"/>
      <w:kern w:val="2"/>
      <w:sz w:val="18"/>
      <w:szCs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resume\SNE6rFIro357231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SNE6rFIro357231.doc</Template>
  <TotalTime>5</TotalTime>
  <Pages>2</Pages>
  <Words>155</Words>
  <Characters>890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2017-07-15T04:03:00Z</dcterms:created>
  <dcterms:modified xsi:type="dcterms:W3CDTF">2017-08-12T07:46:00Z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  <property fmtid="{D5CDD505-2E9C-101B-9397-08002B2CF9AE}" pid="3" name="name">
    <vt:lpwstr>SNE6rFIro357231.doc</vt:lpwstr>
  </property>
  <property fmtid="{D5CDD505-2E9C-101B-9397-08002B2CF9AE}" pid="4" name="fileid">
    <vt:lpwstr>600428</vt:lpwstr>
  </property>
</Properties>
</file>