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E48EE" w:rsidRDefault="006D6A9C" w:rsidP="006D6A9C">
      <w:r>
        <w:rPr>
          <w:rFonts w:hint="eastAsia"/>
          <w:noProof/>
        </w:rPr>
        <w:drawing>
          <wp:anchor distT="0" distB="0" distL="114300" distR="114300" simplePos="0" relativeHeight="251657216" behindDoc="1" locked="0" layoutInCell="1" allowOverlap="1" wp14:anchorId="2CA6E2A3" wp14:editId="1951646E">
            <wp:simplePos x="0" y="0"/>
            <wp:positionH relativeFrom="margin">
              <wp:align>right</wp:align>
            </wp:positionH>
            <wp:positionV relativeFrom="paragraph">
              <wp:posOffset>-38735</wp:posOffset>
            </wp:positionV>
            <wp:extent cx="7553325" cy="10679430"/>
            <wp:effectExtent l="0" t="0" r="9525" b="7620"/>
            <wp:wrapNone/>
            <wp:docPr id="2" name="图片 26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 descr="未标题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6A9C" w:rsidRDefault="00472D96" w:rsidP="006D6A9C">
      <w:pPr>
        <w:tabs>
          <w:tab w:val="left" w:pos="939"/>
        </w:tabs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238B2A00" wp14:editId="2CD708BC">
            <wp:simplePos x="0" y="0"/>
            <wp:positionH relativeFrom="column">
              <wp:posOffset>5922373</wp:posOffset>
            </wp:positionH>
            <wp:positionV relativeFrom="paragraph">
              <wp:posOffset>9344</wp:posOffset>
            </wp:positionV>
            <wp:extent cx="1513114" cy="1755212"/>
            <wp:effectExtent l="19050" t="19050" r="11430" b="1651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粘贴图片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114" cy="1755212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A9C">
        <w:tab/>
      </w:r>
    </w:p>
    <w:p w:rsidR="004E48EE" w:rsidRDefault="006D6A9C" w:rsidP="006D6A9C">
      <w:pPr>
        <w:tabs>
          <w:tab w:val="left" w:pos="939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3D1697" wp14:editId="50987F96">
                <wp:simplePos x="0" y="0"/>
                <wp:positionH relativeFrom="column">
                  <wp:posOffset>309489</wp:posOffset>
                </wp:positionH>
                <wp:positionV relativeFrom="paragraph">
                  <wp:posOffset>11723</wp:posOffset>
                </wp:positionV>
                <wp:extent cx="5950634" cy="1175657"/>
                <wp:effectExtent l="0" t="0" r="0" b="5715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0634" cy="11756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6A9C" w:rsidRPr="00472D96" w:rsidRDefault="002F2C3E" w:rsidP="00472D96">
                            <w:pPr>
                              <w:jc w:val="center"/>
                              <w:rPr>
                                <w:b/>
                                <w:sz w:val="71"/>
                              </w:rPr>
                            </w:pPr>
                            <w:bookmarkStart w:id="0" w:name="_GoBack"/>
                            <w:r>
                              <w:rPr>
                                <w:b/>
                                <w:sz w:val="71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b/>
                                <w:sz w:val="71"/>
                              </w:rPr>
                              <w:t>jbys</w:t>
                            </w:r>
                          </w:p>
                          <w:p w:rsidR="006D6A9C" w:rsidRPr="00472D96" w:rsidRDefault="006D6A9C" w:rsidP="00472D96">
                            <w:pPr>
                              <w:jc w:val="center"/>
                              <w:rPr>
                                <w:sz w:val="27"/>
                              </w:rPr>
                            </w:pPr>
                            <w:r w:rsidRPr="00472D96">
                              <w:rPr>
                                <w:rFonts w:hint="eastAsia"/>
                                <w:sz w:val="27"/>
                              </w:rPr>
                              <w:t>邮箱</w:t>
                            </w:r>
                            <w:r w:rsidRPr="00472D96">
                              <w:rPr>
                                <w:sz w:val="27"/>
                              </w:rPr>
                              <w:t>：</w:t>
                            </w:r>
                            <w:r w:rsidR="00472D96" w:rsidRPr="00472D96">
                              <w:rPr>
                                <w:sz w:val="27"/>
                              </w:rPr>
                              <w:t>jianli@yjbys</w:t>
                            </w:r>
                            <w:r w:rsidR="00472D96" w:rsidRPr="00472D96">
                              <w:rPr>
                                <w:rFonts w:hint="eastAsia"/>
                                <w:sz w:val="27"/>
                              </w:rPr>
                              <w:t xml:space="preserve">      </w:t>
                            </w:r>
                            <w:r w:rsidRPr="00472D96">
                              <w:rPr>
                                <w:rFonts w:hint="eastAsia"/>
                                <w:sz w:val="27"/>
                              </w:rPr>
                              <w:t>电话</w:t>
                            </w:r>
                            <w:r w:rsidRPr="00472D96">
                              <w:rPr>
                                <w:rFonts w:hint="eastAsia"/>
                                <w:sz w:val="27"/>
                              </w:rPr>
                              <w:t>1800000000</w:t>
                            </w:r>
                          </w:p>
                          <w:bookmarkEnd w:id="0"/>
                          <w:p w:rsidR="006D6A9C" w:rsidRDefault="006D6A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D1697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4.35pt;margin-top:.9pt;width:468.55pt;height:92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" filled="f" stroked="f">
                <v:textbox>
                  <w:txbxContent>
                    <w:p w:rsidR="006D6A9C" w:rsidRPr="00472D96" w:rsidRDefault="002F2C3E" w:rsidP="00472D96">
                      <w:pPr>
                        <w:jc w:val="center"/>
                        <w:rPr>
                          <w:b/>
                          <w:sz w:val="71"/>
                        </w:rPr>
                      </w:pPr>
                      <w:bookmarkStart w:id="1" w:name="_GoBack"/>
                      <w:r>
                        <w:rPr>
                          <w:b/>
                          <w:sz w:val="71"/>
                        </w:rPr>
                        <w:t>Y</w:t>
                      </w:r>
                      <w:r>
                        <w:rPr>
                          <w:rFonts w:hint="eastAsia"/>
                          <w:b/>
                          <w:sz w:val="71"/>
                        </w:rPr>
                        <w:t>jbys</w:t>
                      </w:r>
                    </w:p>
                    <w:p w:rsidR="006D6A9C" w:rsidRPr="00472D96" w:rsidRDefault="006D6A9C" w:rsidP="00472D96">
                      <w:pPr>
                        <w:jc w:val="center"/>
                        <w:rPr>
                          <w:sz w:val="27"/>
                        </w:rPr>
                      </w:pPr>
                      <w:r w:rsidRPr="00472D96">
                        <w:rPr>
                          <w:rFonts w:hint="eastAsia"/>
                          <w:sz w:val="27"/>
                        </w:rPr>
                        <w:t>邮箱</w:t>
                      </w:r>
                      <w:r w:rsidRPr="00472D96">
                        <w:rPr>
                          <w:sz w:val="27"/>
                        </w:rPr>
                        <w:t>：</w:t>
                      </w:r>
                      <w:r w:rsidR="00472D96" w:rsidRPr="00472D96">
                        <w:rPr>
                          <w:sz w:val="27"/>
                        </w:rPr>
                        <w:t>jianli@yjbys</w:t>
                      </w:r>
                      <w:r w:rsidR="00472D96" w:rsidRPr="00472D96">
                        <w:rPr>
                          <w:rFonts w:hint="eastAsia"/>
                          <w:sz w:val="27"/>
                        </w:rPr>
                        <w:t xml:space="preserve">      </w:t>
                      </w:r>
                      <w:r w:rsidRPr="00472D96">
                        <w:rPr>
                          <w:rFonts w:hint="eastAsia"/>
                          <w:sz w:val="27"/>
                        </w:rPr>
                        <w:t>电话</w:t>
                      </w:r>
                      <w:r w:rsidRPr="00472D96">
                        <w:rPr>
                          <w:rFonts w:hint="eastAsia"/>
                          <w:sz w:val="27"/>
                        </w:rPr>
                        <w:t>1800000000</w:t>
                      </w:r>
                    </w:p>
                    <w:bookmarkEnd w:id="1"/>
                    <w:p w:rsidR="006D6A9C" w:rsidRDefault="006D6A9C"/>
                  </w:txbxContent>
                </v:textbox>
              </v:shape>
            </w:pict>
          </mc:Fallback>
        </mc:AlternateContent>
      </w:r>
    </w:p>
    <w:p w:rsidR="004E48EE" w:rsidRDefault="004E48EE"/>
    <w:tbl>
      <w:tblPr>
        <w:tblpPr w:leftFromText="180" w:rightFromText="180" w:vertAnchor="page" w:tblpY="2067"/>
        <w:tblW w:w="12015" w:type="dxa"/>
        <w:tblLayout w:type="fixed"/>
        <w:tblLook w:val="0000" w:firstRow="0" w:lastRow="0" w:firstColumn="0" w:lastColumn="0" w:noHBand="0" w:noVBand="0"/>
      </w:tblPr>
      <w:tblGrid>
        <w:gridCol w:w="595"/>
        <w:gridCol w:w="1040"/>
        <w:gridCol w:w="565"/>
        <w:gridCol w:w="1033"/>
        <w:gridCol w:w="166"/>
        <w:gridCol w:w="605"/>
        <w:gridCol w:w="475"/>
        <w:gridCol w:w="225"/>
        <w:gridCol w:w="1021"/>
        <w:gridCol w:w="960"/>
        <w:gridCol w:w="600"/>
        <w:gridCol w:w="723"/>
        <w:gridCol w:w="476"/>
        <w:gridCol w:w="1366"/>
        <w:gridCol w:w="1635"/>
        <w:gridCol w:w="530"/>
      </w:tblGrid>
      <w:tr w:rsidR="006D6A9C" w:rsidTr="006D6A9C">
        <w:tc>
          <w:tcPr>
            <w:tcW w:w="4004" w:type="dxa"/>
            <w:gridSpan w:val="6"/>
          </w:tcPr>
          <w:p w:rsidR="006D6A9C" w:rsidRDefault="006D6A9C" w:rsidP="006D6A9C">
            <w:pPr>
              <w:pStyle w:val="a5"/>
              <w:spacing w:before="0" w:beforeAutospacing="0" w:after="0" w:afterAutospacing="0"/>
            </w:pPr>
            <w:bookmarkStart w:id="2" w:name="wpscv_cvname" w:colFirst="1" w:colLast="1"/>
          </w:p>
        </w:tc>
        <w:tc>
          <w:tcPr>
            <w:tcW w:w="4004" w:type="dxa"/>
            <w:gridSpan w:val="6"/>
          </w:tcPr>
          <w:p w:rsidR="006D6A9C" w:rsidRDefault="006D6A9C" w:rsidP="006D6A9C">
            <w:pPr>
              <w:pStyle w:val="a5"/>
              <w:spacing w:before="0" w:beforeAutospacing="0" w:after="0" w:afterAutospacing="0"/>
              <w:jc w:val="center"/>
              <w:rPr>
                <w:rFonts w:ascii="Adobe Gothic Std B" w:hAnsi="Adobe Gothic Std B"/>
                <w:kern w:val="24"/>
                <w:sz w:val="36"/>
                <w:szCs w:val="36"/>
              </w:rPr>
            </w:pPr>
          </w:p>
        </w:tc>
        <w:tc>
          <w:tcPr>
            <w:tcW w:w="4007" w:type="dxa"/>
            <w:gridSpan w:val="4"/>
          </w:tcPr>
          <w:p w:rsidR="006D6A9C" w:rsidRDefault="006D6A9C" w:rsidP="006D6A9C">
            <w:pPr>
              <w:pStyle w:val="a5"/>
              <w:spacing w:before="0" w:beforeAutospacing="0" w:after="0" w:afterAutospacing="0"/>
              <w:jc w:val="center"/>
              <w:rPr>
                <w:rFonts w:ascii="Adobe Gothic Std B" w:eastAsia="Adobe Gothic Std B" w:hAnsi="Adobe Gothic Std B"/>
                <w:kern w:val="24"/>
                <w:sz w:val="36"/>
                <w:szCs w:val="36"/>
              </w:rPr>
            </w:pPr>
          </w:p>
        </w:tc>
      </w:tr>
      <w:bookmarkEnd w:id="2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b/>
                <w:bCs/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>
            <w:pPr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>
            <w:pPr>
              <w:jc w:val="center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" w:name="wpscv_name" w:colFirst="2" w:colLast="2"/>
            <w:bookmarkStart w:id="4" w:name="wpscv_projectbegintime" w:colFirst="3" w:colLast="3"/>
            <w:bookmarkStart w:id="5" w:name="wpscv_projectendtime" w:colFirst="5" w:colLast="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B20DC02" wp14:editId="76A51C3B">
                      <wp:simplePos x="0" y="0"/>
                      <wp:positionH relativeFrom="column">
                        <wp:posOffset>-1246124</wp:posOffset>
                      </wp:positionH>
                      <wp:positionV relativeFrom="paragraph">
                        <wp:posOffset>-545592</wp:posOffset>
                      </wp:positionV>
                      <wp:extent cx="7034784" cy="15662148"/>
                      <wp:effectExtent l="0" t="0" r="0" b="0"/>
                      <wp:wrapNone/>
                      <wp:docPr id="21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34784" cy="1566214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教育经历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月至今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北京语言大学     管理与经济学院     MBA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将于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2016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月毕业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2009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月至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月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 北京城市学院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 经管学院        工商管理学士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实习经历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2014.9-2015.2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波士顿咨询公司（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BCG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助理实习生 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参与多个领域国际、国内项目，独立进行网上资料快速搜寻、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PPT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制作、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统计分析、电话访谈中英文记录、巡店采访等工作，累积完成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250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个工作时。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2014.6-2014.9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阿拉善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SEE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公益基金会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战略管理部实习生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环保类公募基金会，王石、任志强等企业家先后担任理事长指导工作。企业家会员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余名，资助体量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余万人民币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年，累计支持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余家环保组织；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after="75"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向战管部经理汇报，协助项目管理、监测评估、人物访谈、会议记录等工作；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协助哈佛肯尼迪学院团队完成针对本基金会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标杆管理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咨询项目，独立调研并完成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治理结构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课题，撰写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万字分析报告并面向基金会全体做演讲汇报，并促成合作伙伴。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2013.5-2013.8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新浪网人力资源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  <w:t>BP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实习生               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after="44"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独立负责约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人规模的游戏事业部技术类岗位招聘、入职全流程；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after="44"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直接与项目经理一对一沟通并整理需求、电面候选人、与猎头对接，协调各方人员；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个月内经手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余人招聘并入职，并成功负责一位项目经理的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人团队。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社会实践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2009.9-2012.5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北京城市学院学生会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主席                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担任主席期间，学生会规模达到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150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余人，统筹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个部门开展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余项活动，部门活跃度达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80%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带领部长零成本开展全国高校首创的三行情书比赛，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余张图片平均点击量达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万，吸引腾讯和扬子晚报报道，并制成明信片全校范围售卖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500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余套。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2010.9-201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.5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北京市城市学院羽毛球队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队长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创建学院第一支羽毛球女队，改革组织架构，使男女队覆盖率从仅含大一到本科四个年级，建立完善的训练管理制度和财务制度；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与男队长合作带领球队进入北京市高校羽毛球赛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强。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个人技能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英语能力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  CET6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576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）；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计算机能力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二级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语言，熟练操作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PPT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Visio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等常用办公软件；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专业能力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熟练使用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MATLAB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SPSS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SQL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等软件；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专业特长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数学建模、物流规划与优化、数据分析、流程设计；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个人评价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a7"/>
                                    <w:numPr>
                                      <w:ilvl w:val="0"/>
                                      <w:numId w:val="4"/>
                                    </w:numPr>
                                    <w:overflowPunct/>
                                    <w:autoSpaceDE/>
                                    <w:autoSpaceDN/>
                                    <w:spacing w:before="0" w:beforeAutospacing="1" w:after="0" w:afterAutospacing="1" w:line="320" w:lineRule="exact"/>
                                    <w:ind w:right="0"/>
                                    <w:contextualSpacing/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  <w:t>严谨踏实，有责任心，做事有计划，善于管理时间，执行力强。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a7"/>
                                    <w:numPr>
                                      <w:ilvl w:val="0"/>
                                      <w:numId w:val="4"/>
                                    </w:numPr>
                                    <w:overflowPunct/>
                                    <w:autoSpaceDE/>
                                    <w:autoSpaceDN/>
                                    <w:spacing w:before="0" w:beforeAutospacing="1" w:after="0" w:afterAutospacing="1" w:line="320" w:lineRule="exact"/>
                                    <w:ind w:right="0"/>
                                    <w:contextualSpacing/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  <w:t>协作能力强，有很强的团队意识，也有很强的独立性和适应能力。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a7"/>
                                    <w:numPr>
                                      <w:ilvl w:val="0"/>
                                      <w:numId w:val="4"/>
                                    </w:numPr>
                                    <w:overflowPunct/>
                                    <w:autoSpaceDE/>
                                    <w:autoSpaceDN/>
                                    <w:spacing w:before="0" w:beforeAutospacing="1" w:after="0" w:afterAutospacing="1" w:line="320" w:lineRule="exact"/>
                                    <w:ind w:right="0"/>
                                    <w:contextualSpacing/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  <w:t>富有激情，积极主动参与集体活动，热爱各项体育运动。</w:t>
                                  </w:r>
                                </w:p>
                                <w:p w:rsidR="006D6A9C" w:rsidRDefault="006D6A9C" w:rsidP="006D6A9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0DC02" id="_x0000_s1027" type="#_x0000_t202" style="position:absolute;left:0;text-align:left;margin-left:-98.1pt;margin-top:-42.95pt;width:553.9pt;height:123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" filled="f" stroked="f">
                      <v:textbox>
                        <w:txbxContent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月至今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北京语言大学     管理与经济学院     MBA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将于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月毕业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月至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北京城市学院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经管学院        工商管理学士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2014.9-2015.2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波士顿咨询公司（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BCG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助理实习生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参与多个领域国际、国内项目，独立进行网上资料快速搜寻、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制作、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统计分析、电话访谈中英文记录、巡店采访等工作，累积完成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个工作时。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2014.6-2014.9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阿拉善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SEE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公益基</w:t>
                            </w:r>
                            <w:bookmarkStart w:id="5" w:name="_GoBack"/>
                            <w:bookmarkEnd w:id="5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金会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战略管理部实习生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环保类公募基金会，王石、任志强等企业家先后担任理事长指导工作。企业家会员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余名，资助体量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余万人民币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年，累计支持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400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余家环保组织；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after="75"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向战管部经理汇报，协助项目管理、监测评估、人物访谈、会议记录等工作；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协助哈佛肯尼迪学院团队完成针对本基金会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标杆管理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咨询项目，独立调研并完成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治理结构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课题，撰写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万字分析报告并面向基金会全体做演讲汇报，并促成合作伙伴。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2013.5-2013.8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新浪网人力资源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  <w:t>BP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实习生               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after="44"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独立负责约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人规模的游戏事业部技术类岗位招聘、入职全流程；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after="44"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直接与项目经理一对一沟通并整理需求、电面候选人、与猎头对接，协调各方人员；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个月内经手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余人招聘并入职，并成功负责一位项目经理的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人团队。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2009.9-2012.5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北京城市学院学生会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主席                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担任主席期间，学生会规模达到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余人，统筹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个部门开展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余项活动，部门活跃度达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80%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带领部长零成本开展全国高校首创的三行情书比赛，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余张图片平均点击量达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万，吸引腾讯和扬子晚报报道，并制成明信片全校范围售卖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余套。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2010.9-201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北京市城市学院羽毛球队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队长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创建学院第一支羽毛球女队，改革组织架构，使男女队覆盖率从仅含大一到本科四个年级，建立完善的训练管理制度和财务制度；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与男队长合作带领球队进入北京市高校羽毛球赛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强。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英语能力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CET6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576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）；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二级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语言，熟练操作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Visio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等常用办公软件；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MATLAB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SPSS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SQL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等软件；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专业特长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数学建模、物流规划与优化、数据分析、流程设计；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个人评价</w:t>
                            </w:r>
                          </w:p>
                          <w:p w:rsidR="006D6A9C" w:rsidRDefault="006D6A9C" w:rsidP="006D6A9C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overflowPunct/>
                              <w:autoSpaceDE/>
                              <w:autoSpaceDN/>
                              <w:spacing w:before="0" w:beforeAutospacing="1" w:after="0" w:afterAutospacing="1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严谨踏实，有责任心，做事有计划，善于管理时间，执行力强。</w:t>
                            </w:r>
                          </w:p>
                          <w:p w:rsidR="006D6A9C" w:rsidRDefault="006D6A9C" w:rsidP="006D6A9C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overflowPunct/>
                              <w:autoSpaceDE/>
                              <w:autoSpaceDN/>
                              <w:spacing w:before="0" w:beforeAutospacing="1" w:after="0" w:afterAutospacing="1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协作能力强，有很强的团队意识，也有很强的独立性和适应能力。</w:t>
                            </w:r>
                          </w:p>
                          <w:p w:rsidR="006D6A9C" w:rsidRDefault="006D6A9C" w:rsidP="006D6A9C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overflowPunct/>
                              <w:autoSpaceDE/>
                              <w:autoSpaceDN/>
                              <w:spacing w:before="0" w:beforeAutospacing="1" w:after="0" w:afterAutospacing="1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富有激情，积极主动参与集体活动，热爱各项体育运动。</w:t>
                            </w:r>
                          </w:p>
                          <w:p w:rsidR="006D6A9C" w:rsidRDefault="006D6A9C" w:rsidP="006D6A9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60" w:type="dxa"/>
          </w:tcPr>
          <w:p w:rsidR="006D6A9C" w:rsidRDefault="006D6A9C" w:rsidP="006D6A9C"/>
        </w:tc>
        <w:tc>
          <w:tcPr>
            <w:tcW w:w="600" w:type="dxa"/>
          </w:tcPr>
          <w:p w:rsidR="006D6A9C" w:rsidRDefault="006D6A9C" w:rsidP="006D6A9C">
            <w:pPr>
              <w:jc w:val="center"/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6" w:name="wpscv_gender" w:colFirst="2" w:colLast="2"/>
            <w:bookmarkStart w:id="7" w:name="wpscv_projectname" w:colFirst="4" w:colLast="4"/>
            <w:bookmarkEnd w:id="3"/>
            <w:bookmarkEnd w:id="4"/>
            <w:bookmarkEnd w:id="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8" w:name="wpscv_phone" w:colFirst="2" w:colLast="2"/>
            <w:bookmarkStart w:id="9" w:name="wpscv_projectdescribe" w:colFirst="4" w:colLast="4"/>
            <w:bookmarkEnd w:id="6"/>
            <w:bookmarkEnd w:id="7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0" w:name="wpscv_email" w:colFirst="2" w:colLast="2"/>
            <w:bookmarkEnd w:id="8"/>
            <w:bookmarkEnd w:id="9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1" w:name="wpscv_marital" w:colFirst="2" w:colLast="2"/>
            <w:bookmarkEnd w:id="10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2" w:name="wpscv_birthdate" w:colFirst="2" w:colLast="2"/>
            <w:bookmarkStart w:id="13" w:name="wpscv_projectduty" w:colFirst="4" w:colLast="4"/>
            <w:bookmarkEnd w:id="1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37"/>
        </w:trPr>
        <w:tc>
          <w:tcPr>
            <w:tcW w:w="595" w:type="dxa"/>
          </w:tcPr>
          <w:p w:rsidR="006D6A9C" w:rsidRDefault="006D6A9C" w:rsidP="006D6A9C">
            <w:bookmarkStart w:id="14" w:name="wpscv_residence" w:colFirst="2" w:colLast="2"/>
            <w:bookmarkEnd w:id="12"/>
            <w:bookmarkEnd w:id="13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5" w:name="wpscv_startworkyear" w:colFirst="2" w:colLast="2"/>
            <w:bookmarkEnd w:id="1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6" w:name="wpscv_workstatus" w:colFirst="2" w:colLast="2"/>
            <w:bookmarkEnd w:id="1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16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39"/>
        </w:trPr>
        <w:tc>
          <w:tcPr>
            <w:tcW w:w="595" w:type="dxa"/>
          </w:tcPr>
          <w:p w:rsidR="006D6A9C" w:rsidRDefault="006D6A9C" w:rsidP="006D6A9C">
            <w:bookmarkStart w:id="17" w:name="wpscv_expectindustry" w:colFirst="2" w:colLast="2"/>
            <w:bookmarkStart w:id="18" w:name="wpscv_skillname" w:colFirst="4" w:colLast="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9" w:name="wpscv_expectfunction" w:colFirst="2" w:colLast="2"/>
            <w:bookmarkStart w:id="20" w:name="wpscv_skillduration" w:colFirst="4" w:colLast="4"/>
            <w:bookmarkStart w:id="21" w:name="wpscv_skilldegree" w:colFirst="6" w:colLast="6"/>
            <w:bookmarkEnd w:id="17"/>
            <w:bookmarkEnd w:id="18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66" w:type="dxa"/>
          </w:tcPr>
          <w:p w:rsidR="006D6A9C" w:rsidRDefault="006D6A9C" w:rsidP="006D6A9C"/>
        </w:tc>
        <w:tc>
          <w:tcPr>
            <w:tcW w:w="1635" w:type="dxa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2" w:name="wpscv_expectworktype" w:colFirst="2" w:colLast="2"/>
            <w:bookmarkStart w:id="23" w:name="wpscv_skillname2" w:colFirst="4" w:colLast="4"/>
            <w:bookmarkEnd w:id="19"/>
            <w:bookmarkEnd w:id="20"/>
            <w:bookmarkEnd w:id="2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4" w:name="wpscv_expectcity" w:colFirst="2" w:colLast="2"/>
            <w:bookmarkStart w:id="25" w:name="wpscv_skillduration2" w:colFirst="4" w:colLast="4"/>
            <w:bookmarkStart w:id="26" w:name="wpscv_skilldegree2" w:colFirst="6" w:colLast="6"/>
            <w:bookmarkEnd w:id="22"/>
            <w:bookmarkEnd w:id="23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66" w:type="dxa"/>
          </w:tcPr>
          <w:p w:rsidR="006D6A9C" w:rsidRDefault="006D6A9C" w:rsidP="006D6A9C"/>
        </w:tc>
        <w:tc>
          <w:tcPr>
            <w:tcW w:w="1635" w:type="dxa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7" w:name="wpscv_expectsalary" w:colFirst="2" w:colLast="2"/>
            <w:bookmarkEnd w:id="24"/>
            <w:bookmarkEnd w:id="25"/>
            <w:bookmarkEnd w:id="26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27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8" w:name="wpscv_jobbegintime" w:colFirst="1" w:colLast="1"/>
            <w:bookmarkStart w:id="29" w:name="wpscv_jobendtime" w:colFirst="3" w:colLast="3"/>
            <w:bookmarkStart w:id="30" w:name="wpscv_selfevalcontent" w:colFirst="6" w:colLast="6"/>
          </w:p>
        </w:tc>
        <w:tc>
          <w:tcPr>
            <w:tcW w:w="1040" w:type="dxa"/>
          </w:tcPr>
          <w:p w:rsidR="006D6A9C" w:rsidRDefault="006D6A9C" w:rsidP="006D6A9C"/>
        </w:tc>
        <w:tc>
          <w:tcPr>
            <w:tcW w:w="565" w:type="dxa"/>
          </w:tcPr>
          <w:p w:rsidR="006D6A9C" w:rsidRDefault="006D6A9C" w:rsidP="006D6A9C">
            <w:pPr>
              <w:jc w:val="center"/>
              <w:rPr>
                <w:b/>
                <w:bCs/>
              </w:rPr>
            </w:pPr>
          </w:p>
        </w:tc>
        <w:tc>
          <w:tcPr>
            <w:tcW w:w="1033" w:type="dxa"/>
          </w:tcPr>
          <w:p w:rsidR="006D6A9C" w:rsidRDefault="006D6A9C" w:rsidP="006D6A9C"/>
        </w:tc>
        <w:tc>
          <w:tcPr>
            <w:tcW w:w="2492" w:type="dxa"/>
            <w:gridSpan w:val="5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1" w:name="wpscv_company" w:colFirst="2" w:colLast="2"/>
            <w:bookmarkEnd w:id="28"/>
            <w:bookmarkEnd w:id="29"/>
            <w:bookmarkEnd w:id="30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2" w:name="wpscv_industry" w:colFirst="2" w:colLast="2"/>
            <w:bookmarkEnd w:id="3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3" w:name="wpscv_jobname" w:colFirst="2" w:colLast="2"/>
            <w:bookmarkEnd w:id="32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4" w:name="wpscv_jobtype" w:colFirst="2" w:colLast="2"/>
            <w:bookmarkEnd w:id="33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5" w:name="wpscv_jobworkplace" w:colFirst="2" w:colLast="2"/>
            <w:bookmarkEnd w:id="3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6" w:name="wpscv_jobsalary" w:colFirst="2" w:colLast="2"/>
            <w:bookmarkEnd w:id="3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12"/>
        </w:trPr>
        <w:tc>
          <w:tcPr>
            <w:tcW w:w="595" w:type="dxa"/>
            <w:vMerge w:val="restart"/>
          </w:tcPr>
          <w:p w:rsidR="006D6A9C" w:rsidRDefault="006D6A9C" w:rsidP="006D6A9C">
            <w:bookmarkStart w:id="37" w:name="wpscv_jobduty" w:colFirst="2" w:colLast="2"/>
            <w:bookmarkEnd w:id="36"/>
          </w:p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  <w:vMerge w:val="restart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37"/>
      <w:tr w:rsidR="006D6A9C" w:rsidTr="006D6A9C">
        <w:trPr>
          <w:trHeight w:val="312"/>
        </w:trPr>
        <w:tc>
          <w:tcPr>
            <w:tcW w:w="595" w:type="dxa"/>
            <w:vMerge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  <w:vMerge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17"/>
        </w:trPr>
        <w:tc>
          <w:tcPr>
            <w:tcW w:w="595" w:type="dxa"/>
            <w:vMerge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  <w:vMerge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17"/>
        </w:trPr>
        <w:tc>
          <w:tcPr>
            <w:tcW w:w="595" w:type="dxa"/>
            <w:vMerge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  <w:vMerge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8" w:name="wpscv_enrolltime" w:colFirst="1" w:colLast="1"/>
            <w:bookmarkStart w:id="39" w:name="wpscv_graduatetime" w:colFirst="3" w:colLast="3"/>
            <w:bookmarkStart w:id="40" w:name="wpscv_normalenroll" w:colFirst="5" w:colLast="5"/>
          </w:p>
        </w:tc>
        <w:tc>
          <w:tcPr>
            <w:tcW w:w="1040" w:type="dxa"/>
          </w:tcPr>
          <w:p w:rsidR="006D6A9C" w:rsidRDefault="006D6A9C" w:rsidP="006D6A9C"/>
        </w:tc>
        <w:tc>
          <w:tcPr>
            <w:tcW w:w="565" w:type="dxa"/>
          </w:tcPr>
          <w:p w:rsidR="006D6A9C" w:rsidRDefault="006D6A9C" w:rsidP="006D6A9C">
            <w:pPr>
              <w:jc w:val="center"/>
            </w:pPr>
          </w:p>
        </w:tc>
        <w:tc>
          <w:tcPr>
            <w:tcW w:w="1033" w:type="dxa"/>
          </w:tcPr>
          <w:p w:rsidR="006D6A9C" w:rsidRDefault="006D6A9C" w:rsidP="006D6A9C"/>
        </w:tc>
        <w:tc>
          <w:tcPr>
            <w:tcW w:w="1246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246" w:type="dxa"/>
            <w:gridSpan w:val="2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1" w:name="wpscv_school" w:colFirst="2" w:colLast="2"/>
            <w:bookmarkEnd w:id="38"/>
            <w:bookmarkEnd w:id="39"/>
            <w:bookmarkEnd w:id="40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2" w:name="wpscv_major" w:colFirst="2" w:colLast="2"/>
            <w:bookmarkEnd w:id="4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3" w:name="wpscv_education" w:colFirst="2" w:colLast="2"/>
            <w:bookmarkEnd w:id="42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43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4" w:name="wpscv_language" w:colFirst="2" w:colLast="2"/>
            <w:bookmarkStart w:id="45" w:name="wpscv_langliteracy" w:colFirst="4" w:colLast="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6" w:name="wpscv_langlevel" w:colFirst="2" w:colLast="2"/>
            <w:bookmarkStart w:id="47" w:name="wpscv_langlistenspeak" w:colFirst="4" w:colLast="4"/>
            <w:bookmarkEnd w:id="44"/>
            <w:bookmarkEnd w:id="4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8" w:name="wpscv_language2" w:colFirst="2" w:colLast="2"/>
            <w:bookmarkStart w:id="49" w:name="wpscv_langliteracy2" w:colFirst="4" w:colLast="4"/>
            <w:bookmarkEnd w:id="46"/>
            <w:bookmarkEnd w:id="47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50" w:name="wpscv_langlevel2" w:colFirst="2" w:colLast="2"/>
            <w:bookmarkStart w:id="51" w:name="wpscv_langlistenspeak2" w:colFirst="4" w:colLast="4"/>
            <w:bookmarkEnd w:id="48"/>
            <w:bookmarkEnd w:id="49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50"/>
      <w:bookmarkEnd w:id="51"/>
    </w:tbl>
    <w:p w:rsidR="00DC3471" w:rsidRDefault="00DC3471"/>
    <w:sectPr w:rsidR="00DC3471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obe Gothic Std B">
    <w:altName w:val="MS UI Gothic"/>
    <w:charset w:val="80"/>
    <w:family w:val="auto"/>
    <w:pitch w:val="default"/>
    <w:sig w:usb0="00000000" w:usb1="21D72C10" w:usb2="00000010" w:usb3="00000000" w:csb0="602A0005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61D64"/>
    <w:multiLevelType w:val="multilevel"/>
    <w:tmpl w:val="35761D64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DE50581"/>
    <w:multiLevelType w:val="multilevel"/>
    <w:tmpl w:val="4DE5058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F4F2C61"/>
    <w:multiLevelType w:val="multilevel"/>
    <w:tmpl w:val="5F4F2C6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BC213B5"/>
    <w:multiLevelType w:val="multilevel"/>
    <w:tmpl w:val="7BC213B5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E023A9"/>
    <w:rsid w:val="00293AC0"/>
    <w:rsid w:val="002F2C3E"/>
    <w:rsid w:val="00472D96"/>
    <w:rsid w:val="004E48EE"/>
    <w:rsid w:val="006D6A9C"/>
    <w:rsid w:val="00AD2EA0"/>
    <w:rsid w:val="00DC3471"/>
    <w:rsid w:val="00DF3A6E"/>
    <w:rsid w:val="00EE4E2E"/>
    <w:rsid w:val="108F23BB"/>
    <w:rsid w:val="17537962"/>
    <w:rsid w:val="246941BF"/>
    <w:rsid w:val="28E023A9"/>
    <w:rsid w:val="2E324641"/>
    <w:rsid w:val="2FC7196E"/>
    <w:rsid w:val="42B94AF9"/>
    <w:rsid w:val="46AC11E5"/>
    <w:rsid w:val="4B012766"/>
    <w:rsid w:val="4B490C80"/>
    <w:rsid w:val="4D6D28E7"/>
    <w:rsid w:val="53046B66"/>
    <w:rsid w:val="5AD80860"/>
    <w:rsid w:val="5C142BE1"/>
    <w:rsid w:val="60AF76E1"/>
    <w:rsid w:val="6DD113F5"/>
    <w:rsid w:val="6EB1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stroke="f">
      <v:fill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3CC7B061-1D7D-4F80-8C25-58618065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footer" w:unhideWhenUsed="1"/>
    <w:lsdException w:name="caption" w:semiHidden="1" w:unhideWhenUsed="1" w:qFormat="1"/>
    <w:lsdException w:name="Title" w:qFormat="1"/>
    <w:lsdException w:name="Default Paragraph Font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link w:val="a4"/>
    <w:rPr>
      <w:rFonts w:ascii="Calibri" w:hAnsi="Calibri"/>
      <w:kern w:val="2"/>
      <w:sz w:val="18"/>
      <w:szCs w:val="18"/>
    </w:rPr>
  </w:style>
  <w:style w:type="paragraph" w:customStyle="1" w:styleId="1">
    <w:name w:val="正文1"/>
    <w:pPr>
      <w:jc w:val="both"/>
    </w:pPr>
    <w:rPr>
      <w:kern w:val="2"/>
      <w:sz w:val="21"/>
      <w:szCs w:val="21"/>
    </w:rPr>
  </w:style>
  <w:style w:type="paragraph" w:styleId="a3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 w:hint="eastAsia"/>
      <w:kern w:val="0"/>
      <w:sz w:val="24"/>
      <w:szCs w:val="24"/>
    </w:r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table" w:styleId="a6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6D6A9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通用"/>
    <w:basedOn w:val="a"/>
    <w:qFormat/>
    <w:rsid w:val="006D6A9C"/>
    <w:pPr>
      <w:widowControl/>
      <w:overflowPunct w:val="0"/>
      <w:autoSpaceDE w:val="0"/>
      <w:autoSpaceDN w:val="0"/>
      <w:spacing w:before="120" w:after="120" w:line="300" w:lineRule="exact"/>
      <w:ind w:right="216"/>
      <w:jc w:val="left"/>
    </w:pPr>
    <w:rPr>
      <w:rFonts w:ascii="Times New Roman" w:hAnsi="Times New Roman"/>
      <w:spacing w:val="40"/>
      <w:kern w:val="0"/>
      <w:sz w:val="24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resume\AgnE7N3wzm19275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AgnE7N3wzm19275.doc</Template>
  <TotalTime>4</TotalTime>
  <Pages>1</Pages>
  <Words>49</Words>
  <Characters>284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2017-07-15T06:46:00Z</dcterms:created>
  <dcterms:modified xsi:type="dcterms:W3CDTF">2017-08-12T07:49:00Z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  <property fmtid="{D5CDD505-2E9C-101B-9397-08002B2CF9AE}" pid="3" name="name">
    <vt:lpwstr>AgnE7N3wzm19275.doc</vt:lpwstr>
  </property>
  <property fmtid="{D5CDD505-2E9C-101B-9397-08002B2CF9AE}" pid="4" name="fileid">
    <vt:lpwstr>600420</vt:lpwstr>
  </property>
</Properties>
</file>