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32E07" w:rsidRDefault="006D6A9C" w:rsidP="002A352E">
      <w:pPr>
        <w:tabs>
          <w:tab w:val="left" w:pos="860"/>
        </w:tabs>
      </w:pPr>
      <w:r>
        <w:rPr>
          <w:rFonts w:hint="eastAsia"/>
          <w:noProof/>
        </w:rPr>
        <w:drawing>
          <wp:anchor distT="0" distB="0" distL="114300" distR="114300" simplePos="0" relativeHeight="251657216" behindDoc="1" locked="0" layoutInCell="1" allowOverlap="1" wp14:anchorId="2CA6E2A3" wp14:editId="1951646E">
            <wp:simplePos x="0" y="0"/>
            <wp:positionH relativeFrom="margin">
              <wp:align>right</wp:align>
            </wp:positionH>
            <wp:positionV relativeFrom="paragraph">
              <wp:posOffset>-38735</wp:posOffset>
            </wp:positionV>
            <wp:extent cx="7553325" cy="10679430"/>
            <wp:effectExtent l="0" t="0" r="9525" b="7620"/>
            <wp:wrapNone/>
            <wp:docPr id="2" name="图片 26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6" descr="未标题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7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352E">
        <w:tab/>
      </w:r>
    </w:p>
    <w:p w:rsidR="006D6A9C" w:rsidRDefault="00472D96" w:rsidP="006D6A9C">
      <w:pPr>
        <w:tabs>
          <w:tab w:val="left" w:pos="939"/>
        </w:tabs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238B2A00" wp14:editId="2CD708BC">
            <wp:simplePos x="0" y="0"/>
            <wp:positionH relativeFrom="column">
              <wp:posOffset>5922373</wp:posOffset>
            </wp:positionH>
            <wp:positionV relativeFrom="paragraph">
              <wp:posOffset>9344</wp:posOffset>
            </wp:positionV>
            <wp:extent cx="1513114" cy="1755212"/>
            <wp:effectExtent l="19050" t="19050" r="11430" b="1651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粘贴图片(2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114" cy="1755212"/>
                    </a:xfrm>
                    <a:prstGeom prst="rect">
                      <a:avLst/>
                    </a:prstGeom>
                    <a:ln>
                      <a:solidFill>
                        <a:schemeClr val="accent6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6A9C">
        <w:tab/>
      </w:r>
    </w:p>
    <w:p w:rsidR="00232E07" w:rsidRDefault="006D6A9C" w:rsidP="006D6A9C">
      <w:pPr>
        <w:tabs>
          <w:tab w:val="left" w:pos="939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3D1697" wp14:editId="50987F96">
                <wp:simplePos x="0" y="0"/>
                <wp:positionH relativeFrom="column">
                  <wp:posOffset>309489</wp:posOffset>
                </wp:positionH>
                <wp:positionV relativeFrom="paragraph">
                  <wp:posOffset>11723</wp:posOffset>
                </wp:positionV>
                <wp:extent cx="5950634" cy="1175657"/>
                <wp:effectExtent l="0" t="0" r="0" b="5715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0634" cy="11756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6A9C" w:rsidRPr="00472D96" w:rsidRDefault="00192221" w:rsidP="00472D96">
                            <w:pPr>
                              <w:jc w:val="center"/>
                              <w:rPr>
                                <w:b/>
                                <w:sz w:val="71"/>
                              </w:rPr>
                            </w:pPr>
                            <w:r>
                              <w:rPr>
                                <w:b/>
                                <w:sz w:val="71"/>
                              </w:rPr>
                              <w:t>Y</w:t>
                            </w:r>
                            <w:r>
                              <w:rPr>
                                <w:rFonts w:hint="eastAsia"/>
                                <w:b/>
                                <w:sz w:val="71"/>
                              </w:rPr>
                              <w:t>jbys</w:t>
                            </w:r>
                            <w:bookmarkStart w:id="0" w:name="_GoBack"/>
                            <w:bookmarkEnd w:id="0"/>
                          </w:p>
                          <w:p w:rsidR="006D6A9C" w:rsidRPr="00472D96" w:rsidRDefault="006D6A9C" w:rsidP="00472D96">
                            <w:pPr>
                              <w:jc w:val="center"/>
                              <w:rPr>
                                <w:sz w:val="27"/>
                              </w:rPr>
                            </w:pPr>
                            <w:r w:rsidRPr="00472D96">
                              <w:rPr>
                                <w:rFonts w:hint="eastAsia"/>
                                <w:sz w:val="27"/>
                              </w:rPr>
                              <w:t>邮箱</w:t>
                            </w:r>
                            <w:r w:rsidRPr="00472D96">
                              <w:rPr>
                                <w:sz w:val="27"/>
                              </w:rPr>
                              <w:t>：</w:t>
                            </w:r>
                            <w:r w:rsidR="00472D96" w:rsidRPr="00472D96">
                              <w:rPr>
                                <w:sz w:val="27"/>
                              </w:rPr>
                              <w:t>jianli@yjbys</w:t>
                            </w:r>
                            <w:r w:rsidR="00472D96" w:rsidRPr="00472D96">
                              <w:rPr>
                                <w:rFonts w:hint="eastAsia"/>
                                <w:sz w:val="27"/>
                              </w:rPr>
                              <w:t xml:space="preserve">      </w:t>
                            </w:r>
                            <w:r w:rsidRPr="00472D96">
                              <w:rPr>
                                <w:rFonts w:hint="eastAsia"/>
                                <w:sz w:val="27"/>
                              </w:rPr>
                              <w:t>电话</w:t>
                            </w:r>
                            <w:r w:rsidRPr="00472D96">
                              <w:rPr>
                                <w:rFonts w:hint="eastAsia"/>
                                <w:sz w:val="27"/>
                              </w:rPr>
                              <w:t>1800000000</w:t>
                            </w:r>
                          </w:p>
                          <w:p w:rsidR="006D6A9C" w:rsidRDefault="006D6A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D1697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4.35pt;margin-top:.9pt;width:468.55pt;height:92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" filled="f" stroked="f">
                <v:textbox>
                  <w:txbxContent>
                    <w:p w:rsidR="006D6A9C" w:rsidRPr="00472D96" w:rsidRDefault="00192221" w:rsidP="00472D96">
                      <w:pPr>
                        <w:jc w:val="center"/>
                        <w:rPr>
                          <w:b/>
                          <w:sz w:val="71"/>
                        </w:rPr>
                      </w:pPr>
                      <w:r>
                        <w:rPr>
                          <w:b/>
                          <w:sz w:val="71"/>
                        </w:rPr>
                        <w:t>Y</w:t>
                      </w:r>
                      <w:r>
                        <w:rPr>
                          <w:rFonts w:hint="eastAsia"/>
                          <w:b/>
                          <w:sz w:val="71"/>
                        </w:rPr>
                        <w:t>jbys</w:t>
                      </w:r>
                      <w:bookmarkStart w:id="1" w:name="_GoBack"/>
                      <w:bookmarkEnd w:id="1"/>
                    </w:p>
                    <w:p w:rsidR="006D6A9C" w:rsidRPr="00472D96" w:rsidRDefault="006D6A9C" w:rsidP="00472D96">
                      <w:pPr>
                        <w:jc w:val="center"/>
                        <w:rPr>
                          <w:sz w:val="27"/>
                        </w:rPr>
                      </w:pPr>
                      <w:r w:rsidRPr="00472D96">
                        <w:rPr>
                          <w:rFonts w:hint="eastAsia"/>
                          <w:sz w:val="27"/>
                        </w:rPr>
                        <w:t>邮箱</w:t>
                      </w:r>
                      <w:r w:rsidRPr="00472D96">
                        <w:rPr>
                          <w:sz w:val="27"/>
                        </w:rPr>
                        <w:t>：</w:t>
                      </w:r>
                      <w:r w:rsidR="00472D96" w:rsidRPr="00472D96">
                        <w:rPr>
                          <w:sz w:val="27"/>
                        </w:rPr>
                        <w:t>jianli@yjbys</w:t>
                      </w:r>
                      <w:r w:rsidR="00472D96" w:rsidRPr="00472D96">
                        <w:rPr>
                          <w:rFonts w:hint="eastAsia"/>
                          <w:sz w:val="27"/>
                        </w:rPr>
                        <w:t xml:space="preserve">      </w:t>
                      </w:r>
                      <w:r w:rsidRPr="00472D96">
                        <w:rPr>
                          <w:rFonts w:hint="eastAsia"/>
                          <w:sz w:val="27"/>
                        </w:rPr>
                        <w:t>电话</w:t>
                      </w:r>
                      <w:r w:rsidRPr="00472D96">
                        <w:rPr>
                          <w:rFonts w:hint="eastAsia"/>
                          <w:sz w:val="27"/>
                        </w:rPr>
                        <w:t>1800000000</w:t>
                      </w:r>
                    </w:p>
                    <w:p w:rsidR="006D6A9C" w:rsidRDefault="006D6A9C"/>
                  </w:txbxContent>
                </v:textbox>
              </v:shape>
            </w:pict>
          </mc:Fallback>
        </mc:AlternateContent>
      </w:r>
    </w:p>
    <w:p w:rsidR="00232E07" w:rsidRDefault="00232E07"/>
    <w:tbl>
      <w:tblPr>
        <w:tblpPr w:leftFromText="180" w:rightFromText="180" w:vertAnchor="page" w:tblpY="2067"/>
        <w:tblW w:w="12015" w:type="dxa"/>
        <w:tblLayout w:type="fixed"/>
        <w:tblLook w:val="0000" w:firstRow="0" w:lastRow="0" w:firstColumn="0" w:lastColumn="0" w:noHBand="0" w:noVBand="0"/>
      </w:tblPr>
      <w:tblGrid>
        <w:gridCol w:w="595"/>
        <w:gridCol w:w="1040"/>
        <w:gridCol w:w="565"/>
        <w:gridCol w:w="1033"/>
        <w:gridCol w:w="166"/>
        <w:gridCol w:w="605"/>
        <w:gridCol w:w="475"/>
        <w:gridCol w:w="225"/>
        <w:gridCol w:w="1021"/>
        <w:gridCol w:w="960"/>
        <w:gridCol w:w="600"/>
        <w:gridCol w:w="723"/>
        <w:gridCol w:w="476"/>
        <w:gridCol w:w="1366"/>
        <w:gridCol w:w="1635"/>
        <w:gridCol w:w="530"/>
      </w:tblGrid>
      <w:tr w:rsidR="006D6A9C" w:rsidTr="006D6A9C">
        <w:tc>
          <w:tcPr>
            <w:tcW w:w="4004" w:type="dxa"/>
            <w:gridSpan w:val="6"/>
          </w:tcPr>
          <w:p w:rsidR="006D6A9C" w:rsidRDefault="006D6A9C" w:rsidP="006D6A9C">
            <w:pPr>
              <w:pStyle w:val="a5"/>
              <w:spacing w:before="0" w:beforeAutospacing="0" w:after="0" w:afterAutospacing="0"/>
            </w:pPr>
            <w:bookmarkStart w:id="2" w:name="wpscv_cvname" w:colFirst="1" w:colLast="1"/>
          </w:p>
        </w:tc>
        <w:tc>
          <w:tcPr>
            <w:tcW w:w="4004" w:type="dxa"/>
            <w:gridSpan w:val="6"/>
          </w:tcPr>
          <w:p w:rsidR="006D6A9C" w:rsidRDefault="006D6A9C" w:rsidP="006D6A9C">
            <w:pPr>
              <w:pStyle w:val="a5"/>
              <w:spacing w:before="0" w:beforeAutospacing="0" w:after="0" w:afterAutospacing="0"/>
              <w:jc w:val="center"/>
              <w:rPr>
                <w:rFonts w:ascii="Adobe Gothic Std B" w:hAnsi="Adobe Gothic Std B"/>
                <w:kern w:val="24"/>
                <w:sz w:val="36"/>
                <w:szCs w:val="36"/>
              </w:rPr>
            </w:pPr>
          </w:p>
        </w:tc>
        <w:tc>
          <w:tcPr>
            <w:tcW w:w="4007" w:type="dxa"/>
            <w:gridSpan w:val="4"/>
          </w:tcPr>
          <w:p w:rsidR="006D6A9C" w:rsidRDefault="006D6A9C" w:rsidP="006D6A9C">
            <w:pPr>
              <w:pStyle w:val="a5"/>
              <w:spacing w:before="0" w:beforeAutospacing="0" w:after="0" w:afterAutospacing="0"/>
              <w:jc w:val="center"/>
              <w:rPr>
                <w:rFonts w:ascii="Adobe Gothic Std B" w:eastAsia="Adobe Gothic Std B" w:hAnsi="Adobe Gothic Std B"/>
                <w:kern w:val="24"/>
                <w:sz w:val="36"/>
                <w:szCs w:val="36"/>
              </w:rPr>
            </w:pPr>
          </w:p>
        </w:tc>
      </w:tr>
      <w:bookmarkEnd w:id="2"/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b/>
                <w:bCs/>
                <w:color w:val="990000"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>
            <w:pPr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/>
          </w:tcPr>
          <w:p w:rsidR="006D6A9C" w:rsidRDefault="006D6A9C" w:rsidP="006D6A9C">
            <w:pPr>
              <w:jc w:val="center"/>
              <w:rPr>
                <w:b/>
                <w:bCs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" w:name="wpscv_name" w:colFirst="2" w:colLast="2"/>
            <w:bookmarkStart w:id="4" w:name="wpscv_projectbegintime" w:colFirst="3" w:colLast="3"/>
            <w:bookmarkStart w:id="5" w:name="wpscv_projectendtime" w:colFirst="5" w:colLast="5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B20DC02" wp14:editId="76A51C3B">
                      <wp:simplePos x="0" y="0"/>
                      <wp:positionH relativeFrom="column">
                        <wp:posOffset>-1246124</wp:posOffset>
                      </wp:positionH>
                      <wp:positionV relativeFrom="paragraph">
                        <wp:posOffset>-545592</wp:posOffset>
                      </wp:positionV>
                      <wp:extent cx="7034784" cy="15662148"/>
                      <wp:effectExtent l="0" t="0" r="0" b="0"/>
                      <wp:wrapNone/>
                      <wp:docPr id="217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34784" cy="1566214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D6A9C" w:rsidRDefault="006D6A9C" w:rsidP="006D6A9C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  <w:t>教育经历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2013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 xml:space="preserve">月至今 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 xml:space="preserve">北京语言大学     管理与经济学院     MBA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将于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2016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月毕业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2009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月至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2013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 xml:space="preserve">月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 xml:space="preserve">  北京城市学院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 xml:space="preserve"> 经管学院        工商管理学士</w:t>
                                  </w:r>
                                </w:p>
                                <w:p w:rsidR="006D6A9C" w:rsidRDefault="006D6A9C" w:rsidP="006D6A9C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  <w:t>实习经历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tabs>
                                      <w:tab w:val="left" w:pos="1985"/>
                                      <w:tab w:val="left" w:pos="5529"/>
                                    </w:tabs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2014.9-2015.2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波士顿咨询公司（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BCG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助理实习生  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      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2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参与多个领域国际、国内项目，独立进行网上资料快速搜寻、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PPT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制作、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Excel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统计分析、电话访谈中英文记录、巡店采访等工作，累积完成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250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个工作时。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tabs>
                                      <w:tab w:val="left" w:pos="1985"/>
                                      <w:tab w:val="left" w:pos="5529"/>
                                    </w:tabs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2014.6-2014.9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阿拉善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SEE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公益基金会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战略管理部实习生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      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2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环保类公募基金会，王石、任志强等企业家先后担任理事长指导工作。企业家会员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余名，资助体量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3000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余万人民币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年，累计支持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400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余家环保组织；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2"/>
                                    </w:numPr>
                                    <w:autoSpaceDE/>
                                    <w:autoSpaceDN/>
                                    <w:adjustRightInd/>
                                    <w:spacing w:after="75"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向战管部经理汇报，协助项目管理、监测评估、人物访谈、会议记录等工作；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2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协助哈佛肯尼迪学院团队完成针对本基金会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标杆管理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咨询项目，独立调研并完成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治理结构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课题，撰写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万字分析报告并面向基金会全体做演讲汇报，并促成合作伙伴。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tabs>
                                      <w:tab w:val="left" w:pos="1985"/>
                                      <w:tab w:val="left" w:pos="5529"/>
                                    </w:tabs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2013.5-2013.8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新浪网人力资源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  <w:t>BP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实习生                     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after="44"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独立负责约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人规模的游戏事业部技术类岗位招聘、入职全流程；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after="44"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直接与项目经理一对一沟通并整理需求、电面候选人、与猎头对接，协调各方人员；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个月内经手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余人招聘并入职，并成功负责一位项目经理的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人团队。</w:t>
                                  </w:r>
                                </w:p>
                                <w:p w:rsidR="006D6A9C" w:rsidRDefault="006D6A9C" w:rsidP="006D6A9C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  <w:t>社会实践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tabs>
                                      <w:tab w:val="left" w:pos="1985"/>
                                      <w:tab w:val="left" w:pos="5529"/>
                                    </w:tabs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2009.9-2012.5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北京城市学院学生会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主席                      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担任主席期间，学生会规模达到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150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余人，统筹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个部门开展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余项活动，部门活跃度达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80%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带领部长零成本开展全国高校首创的三行情书比赛，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余张图片平均点击量达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万，吸引腾讯和扬子晚报报道，并制成明信片全校范围售卖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500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余套。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tabs>
                                      <w:tab w:val="left" w:pos="1985"/>
                                      <w:tab w:val="left" w:pos="5529"/>
                                    </w:tabs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2010.9-201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.5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北京市城市学院羽毛球队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队长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创建学院第一支羽毛球女队，改革组织架构，使男女队覆盖率从仅含大一到本科四个年级，建立完善的训练管理制度和财务制度；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与男队长合作带领球队进入北京市高校羽毛球赛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强。</w:t>
                                  </w:r>
                                </w:p>
                                <w:p w:rsidR="006D6A9C" w:rsidRDefault="006D6A9C" w:rsidP="006D6A9C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  <w:t>个人技能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英语能力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 xml:space="preserve">     CET6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576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）；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计算机能力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二级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语言，熟练操作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Word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Excel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PPT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Visio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等常用办公软件；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专业能力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熟练使用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MATLAB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SPSS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SQL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等软件；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专业特长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数学建模、物流规划与优化、数据分析、流程设计；</w:t>
                                  </w:r>
                                </w:p>
                                <w:p w:rsidR="006D6A9C" w:rsidRDefault="006D6A9C" w:rsidP="006D6A9C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  <w:t>个人评价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a7"/>
                                    <w:numPr>
                                      <w:ilvl w:val="0"/>
                                      <w:numId w:val="4"/>
                                    </w:numPr>
                                    <w:overflowPunct/>
                                    <w:autoSpaceDE/>
                                    <w:autoSpaceDN/>
                                    <w:spacing w:before="0" w:beforeAutospacing="1" w:after="0" w:afterAutospacing="1" w:line="320" w:lineRule="exact"/>
                                    <w:ind w:right="0"/>
                                    <w:contextualSpacing/>
                                    <w:rPr>
                                      <w:rFonts w:ascii="微软雅黑" w:eastAsia="微软雅黑" w:hAnsi="微软雅黑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  <w:t>严谨踏实，有责任心，做事有计划，善于管理时间，执行力强。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a7"/>
                                    <w:numPr>
                                      <w:ilvl w:val="0"/>
                                      <w:numId w:val="4"/>
                                    </w:numPr>
                                    <w:overflowPunct/>
                                    <w:autoSpaceDE/>
                                    <w:autoSpaceDN/>
                                    <w:spacing w:before="0" w:beforeAutospacing="1" w:after="0" w:afterAutospacing="1" w:line="320" w:lineRule="exact"/>
                                    <w:ind w:right="0"/>
                                    <w:contextualSpacing/>
                                    <w:rPr>
                                      <w:rFonts w:ascii="微软雅黑" w:eastAsia="微软雅黑" w:hAnsi="微软雅黑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  <w:t>协作能力强，有很强的团队意识，也有很强的独立性和适应能力。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a7"/>
                                    <w:numPr>
                                      <w:ilvl w:val="0"/>
                                      <w:numId w:val="4"/>
                                    </w:numPr>
                                    <w:overflowPunct/>
                                    <w:autoSpaceDE/>
                                    <w:autoSpaceDN/>
                                    <w:spacing w:before="0" w:beforeAutospacing="1" w:after="0" w:afterAutospacing="1" w:line="320" w:lineRule="exact"/>
                                    <w:ind w:right="0"/>
                                    <w:contextualSpacing/>
                                    <w:rPr>
                                      <w:rFonts w:ascii="微软雅黑" w:eastAsia="微软雅黑" w:hAnsi="微软雅黑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  <w:t>富有激情，积极主动参与集体活动，热爱各项体育运动。</w:t>
                                  </w:r>
                                </w:p>
                                <w:p w:rsidR="006D6A9C" w:rsidRDefault="006D6A9C" w:rsidP="006D6A9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0DC02" id="_x0000_s1027" type="#_x0000_t202" style="position:absolute;left:0;text-align:left;margin-left:-98.1pt;margin-top:-42.95pt;width:553.9pt;height:123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" filled="f" stroked="f">
                      <v:textbox>
                        <w:txbxContent>
                          <w:p w:rsidR="006D6A9C" w:rsidRDefault="006D6A9C" w:rsidP="006D6A9C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教育经历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月至今    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北京语言大学     管理与经济学院     MBA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将于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月毕业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月至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月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北京城市学院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 经管学院        工商管理学士</w:t>
                            </w:r>
                          </w:p>
                          <w:p w:rsidR="006D6A9C" w:rsidRDefault="006D6A9C" w:rsidP="006D6A9C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2014.9-2015.2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波士顿咨询公司（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BCG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）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助理实习生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参与多个领域国际、国内项目，独立进行网上资料快速搜寻、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制作、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统计分析、电话访谈中英文记录、巡店采访等工作，累积完成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个工作时。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2014.6-2014.9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阿拉善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SEE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公益基金会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战略管理部实习生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环保类公募基金会，王石、任志强等企业家先后担任理事长指导工作。企业家会员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余名，资助体量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余万人民币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年，累计支持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400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余家环保组织；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adjustRightInd/>
                              <w:spacing w:after="75"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向战管部经理汇报，协助项目管理、监测评估、人物访谈、会议记录等工作；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协助哈佛肯尼迪学院团队完成针对本基金会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标杆管理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咨询项目，独立调研并完成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治理结构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课题，撰写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万字分析报告并面向基金会全体做演讲汇报，并促成合作伙伴。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2013.5-2013.8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新浪网人力资源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  <w:t>BP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实习生                     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after="44"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独立负责约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人规模的游戏事业部技术类岗位招聘、入职全流程；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after="44"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直接与项目经理一对一沟通并整理需求、电面候选人、与猎头对接，协调各方人员；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个月内经手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余人招聘并入职，并成功负责一位项目经理的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人团队。</w:t>
                            </w:r>
                          </w:p>
                          <w:p w:rsidR="006D6A9C" w:rsidRDefault="006D6A9C" w:rsidP="006D6A9C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社会实践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2009.9-2012.5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北京城市学院学生会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主席                      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担任主席期间，学生会规模达到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余人，统筹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个部门开展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余项活动，部门活跃度达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80%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带领部长零成本开展全国高校首创的三行情书比赛，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余张图片平均点击量达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万，吸引腾讯和扬子晚报报道，并制成明信片全校范围售卖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500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余套。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2010.9-201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.5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北京市城市学院羽毛球队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队长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创建学院第一支羽毛球女队，改革组织架构，使男女队覆盖率从仅含大一到本科四个年级，建立完善的训练管理制度和财务制度；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与男队长合作带领球队进入北京市高校羽毛球赛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强。</w:t>
                            </w:r>
                          </w:p>
                          <w:p w:rsidR="006D6A9C" w:rsidRDefault="006D6A9C" w:rsidP="006D6A9C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个人技能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英语能力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CET6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576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）；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二级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C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语言，熟练操作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Visio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等常用办公软件；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专业能力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熟练使用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MATLAB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SPSS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SQL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等软件；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专业特长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数学建模、物流规划与优化、数据分析、流程设计；</w:t>
                            </w:r>
                          </w:p>
                          <w:p w:rsidR="006D6A9C" w:rsidRDefault="006D6A9C" w:rsidP="006D6A9C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个人评价</w:t>
                            </w:r>
                          </w:p>
                          <w:p w:rsidR="006D6A9C" w:rsidRDefault="006D6A9C" w:rsidP="006D6A9C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overflowPunct/>
                              <w:autoSpaceDE/>
                              <w:autoSpaceDN/>
                              <w:spacing w:before="0" w:beforeAutospacing="1" w:after="0" w:afterAutospacing="1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严谨踏实，有责任心，做事有计划，善于管理时间，执行力强。</w:t>
                            </w:r>
                          </w:p>
                          <w:p w:rsidR="006D6A9C" w:rsidRDefault="006D6A9C" w:rsidP="006D6A9C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overflowPunct/>
                              <w:autoSpaceDE/>
                              <w:autoSpaceDN/>
                              <w:spacing w:before="0" w:beforeAutospacing="1" w:after="0" w:afterAutospacing="1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协作能力强，有很强的团队意识，也有很强的独立性和适应能力。</w:t>
                            </w:r>
                          </w:p>
                          <w:p w:rsidR="006D6A9C" w:rsidRDefault="006D6A9C" w:rsidP="006D6A9C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overflowPunct/>
                              <w:autoSpaceDE/>
                              <w:autoSpaceDN/>
                              <w:spacing w:before="0" w:beforeAutospacing="1" w:after="0" w:afterAutospacing="1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富有激情，积极主动参与集体活动，热爱各项体育运动。</w:t>
                            </w:r>
                          </w:p>
                          <w:p w:rsidR="006D6A9C" w:rsidRDefault="006D6A9C" w:rsidP="006D6A9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60" w:type="dxa"/>
          </w:tcPr>
          <w:p w:rsidR="006D6A9C" w:rsidRDefault="006D6A9C" w:rsidP="006D6A9C"/>
        </w:tc>
        <w:tc>
          <w:tcPr>
            <w:tcW w:w="600" w:type="dxa"/>
          </w:tcPr>
          <w:p w:rsidR="006D6A9C" w:rsidRDefault="006D6A9C" w:rsidP="006D6A9C">
            <w:pPr>
              <w:jc w:val="center"/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6" w:name="wpscv_gender" w:colFirst="2" w:colLast="2"/>
            <w:bookmarkStart w:id="7" w:name="wpscv_projectname" w:colFirst="4" w:colLast="4"/>
            <w:bookmarkEnd w:id="3"/>
            <w:bookmarkEnd w:id="4"/>
            <w:bookmarkEnd w:id="5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8" w:name="wpscv_phone" w:colFirst="2" w:colLast="2"/>
            <w:bookmarkStart w:id="9" w:name="wpscv_projectdescribe" w:colFirst="4" w:colLast="4"/>
            <w:bookmarkEnd w:id="6"/>
            <w:bookmarkEnd w:id="7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  <w:vMerge w:val="restart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10" w:name="wpscv_email" w:colFirst="2" w:colLast="2"/>
            <w:bookmarkEnd w:id="8"/>
            <w:bookmarkEnd w:id="9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11" w:name="wpscv_marital" w:colFirst="2" w:colLast="2"/>
            <w:bookmarkEnd w:id="10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12" w:name="wpscv_birthdate" w:colFirst="2" w:colLast="2"/>
            <w:bookmarkStart w:id="13" w:name="wpscv_projectduty" w:colFirst="4" w:colLast="4"/>
            <w:bookmarkEnd w:id="11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  <w:vMerge w:val="restart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rPr>
          <w:trHeight w:val="337"/>
        </w:trPr>
        <w:tc>
          <w:tcPr>
            <w:tcW w:w="595" w:type="dxa"/>
          </w:tcPr>
          <w:p w:rsidR="006D6A9C" w:rsidRDefault="006D6A9C" w:rsidP="006D6A9C">
            <w:bookmarkStart w:id="14" w:name="wpscv_residence" w:colFirst="2" w:colLast="2"/>
            <w:bookmarkEnd w:id="12"/>
            <w:bookmarkEnd w:id="13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15" w:name="wpscv_startworkyear" w:colFirst="2" w:colLast="2"/>
            <w:bookmarkEnd w:id="14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</w:pPr>
          </w:p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16" w:name="wpscv_workstatus" w:colFirst="2" w:colLast="2"/>
            <w:bookmarkEnd w:id="15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</w:pPr>
          </w:p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bookmarkEnd w:id="16"/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/>
          </w:tcPr>
          <w:p w:rsidR="006D6A9C" w:rsidRDefault="006D6A9C" w:rsidP="006D6A9C"/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rPr>
          <w:trHeight w:val="339"/>
        </w:trPr>
        <w:tc>
          <w:tcPr>
            <w:tcW w:w="595" w:type="dxa"/>
          </w:tcPr>
          <w:p w:rsidR="006D6A9C" w:rsidRDefault="006D6A9C" w:rsidP="006D6A9C">
            <w:bookmarkStart w:id="17" w:name="wpscv_expectindustry" w:colFirst="2" w:colLast="2"/>
            <w:bookmarkStart w:id="18" w:name="wpscv_skillname" w:colFirst="4" w:colLast="4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19" w:name="wpscv_expectfunction" w:colFirst="2" w:colLast="2"/>
            <w:bookmarkStart w:id="20" w:name="wpscv_skillduration" w:colFirst="4" w:colLast="4"/>
            <w:bookmarkStart w:id="21" w:name="wpscv_skilldegree" w:colFirst="6" w:colLast="6"/>
            <w:bookmarkEnd w:id="17"/>
            <w:bookmarkEnd w:id="18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66" w:type="dxa"/>
          </w:tcPr>
          <w:p w:rsidR="006D6A9C" w:rsidRDefault="006D6A9C" w:rsidP="006D6A9C"/>
        </w:tc>
        <w:tc>
          <w:tcPr>
            <w:tcW w:w="1635" w:type="dxa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22" w:name="wpscv_expectworktype" w:colFirst="2" w:colLast="2"/>
            <w:bookmarkStart w:id="23" w:name="wpscv_skillname2" w:colFirst="4" w:colLast="4"/>
            <w:bookmarkEnd w:id="19"/>
            <w:bookmarkEnd w:id="20"/>
            <w:bookmarkEnd w:id="21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24" w:name="wpscv_expectcity" w:colFirst="2" w:colLast="2"/>
            <w:bookmarkStart w:id="25" w:name="wpscv_skillduration2" w:colFirst="4" w:colLast="4"/>
            <w:bookmarkStart w:id="26" w:name="wpscv_skilldegree2" w:colFirst="6" w:colLast="6"/>
            <w:bookmarkEnd w:id="22"/>
            <w:bookmarkEnd w:id="23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66" w:type="dxa"/>
          </w:tcPr>
          <w:p w:rsidR="006D6A9C" w:rsidRDefault="006D6A9C" w:rsidP="006D6A9C"/>
        </w:tc>
        <w:tc>
          <w:tcPr>
            <w:tcW w:w="1635" w:type="dxa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27" w:name="wpscv_expectsalary" w:colFirst="2" w:colLast="2"/>
            <w:bookmarkEnd w:id="24"/>
            <w:bookmarkEnd w:id="25"/>
            <w:bookmarkEnd w:id="26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bookmarkEnd w:id="27"/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/>
          </w:tcPr>
          <w:p w:rsidR="006D6A9C" w:rsidRDefault="006D6A9C" w:rsidP="006D6A9C"/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28" w:name="wpscv_jobbegintime" w:colFirst="1" w:colLast="1"/>
            <w:bookmarkStart w:id="29" w:name="wpscv_jobendtime" w:colFirst="3" w:colLast="3"/>
            <w:bookmarkStart w:id="30" w:name="wpscv_selfevalcontent" w:colFirst="6" w:colLast="6"/>
          </w:p>
        </w:tc>
        <w:tc>
          <w:tcPr>
            <w:tcW w:w="1040" w:type="dxa"/>
          </w:tcPr>
          <w:p w:rsidR="006D6A9C" w:rsidRDefault="006D6A9C" w:rsidP="006D6A9C"/>
        </w:tc>
        <w:tc>
          <w:tcPr>
            <w:tcW w:w="565" w:type="dxa"/>
          </w:tcPr>
          <w:p w:rsidR="006D6A9C" w:rsidRDefault="006D6A9C" w:rsidP="006D6A9C">
            <w:pPr>
              <w:jc w:val="center"/>
              <w:rPr>
                <w:b/>
                <w:bCs/>
              </w:rPr>
            </w:pPr>
          </w:p>
        </w:tc>
        <w:tc>
          <w:tcPr>
            <w:tcW w:w="1033" w:type="dxa"/>
          </w:tcPr>
          <w:p w:rsidR="006D6A9C" w:rsidRDefault="006D6A9C" w:rsidP="006D6A9C"/>
        </w:tc>
        <w:tc>
          <w:tcPr>
            <w:tcW w:w="2492" w:type="dxa"/>
            <w:gridSpan w:val="5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</w:pPr>
          </w:p>
        </w:tc>
        <w:tc>
          <w:tcPr>
            <w:tcW w:w="4200" w:type="dxa"/>
            <w:gridSpan w:val="4"/>
            <w:vMerge w:val="restart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1" w:name="wpscv_company" w:colFirst="2" w:colLast="2"/>
            <w:bookmarkEnd w:id="28"/>
            <w:bookmarkEnd w:id="29"/>
            <w:bookmarkEnd w:id="30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2" w:name="wpscv_industry" w:colFirst="2" w:colLast="2"/>
            <w:bookmarkEnd w:id="31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3" w:name="wpscv_jobname" w:colFirst="2" w:colLast="2"/>
            <w:bookmarkEnd w:id="32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4" w:name="wpscv_jobtype" w:colFirst="2" w:colLast="2"/>
            <w:bookmarkEnd w:id="33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5" w:name="wpscv_jobworkplace" w:colFirst="2" w:colLast="2"/>
            <w:bookmarkEnd w:id="34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6" w:name="wpscv_jobsalary" w:colFirst="2" w:colLast="2"/>
            <w:bookmarkEnd w:id="35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rPr>
          <w:trHeight w:val="312"/>
        </w:trPr>
        <w:tc>
          <w:tcPr>
            <w:tcW w:w="595" w:type="dxa"/>
            <w:vMerge w:val="restart"/>
          </w:tcPr>
          <w:p w:rsidR="006D6A9C" w:rsidRDefault="006D6A9C" w:rsidP="006D6A9C">
            <w:bookmarkStart w:id="37" w:name="wpscv_jobduty" w:colFirst="2" w:colLast="2"/>
            <w:bookmarkEnd w:id="36"/>
          </w:p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  <w:vMerge w:val="restart"/>
          </w:tcPr>
          <w:p w:rsidR="006D6A9C" w:rsidRDefault="006D6A9C" w:rsidP="006D6A9C"/>
        </w:tc>
        <w:tc>
          <w:tcPr>
            <w:tcW w:w="1560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bookmarkEnd w:id="37"/>
      <w:tr w:rsidR="006D6A9C" w:rsidTr="006D6A9C">
        <w:trPr>
          <w:trHeight w:val="312"/>
        </w:trPr>
        <w:tc>
          <w:tcPr>
            <w:tcW w:w="595" w:type="dxa"/>
            <w:vMerge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  <w:vMerge/>
          </w:tcPr>
          <w:p w:rsidR="006D6A9C" w:rsidRDefault="006D6A9C" w:rsidP="006D6A9C"/>
        </w:tc>
        <w:tc>
          <w:tcPr>
            <w:tcW w:w="1560" w:type="dxa"/>
            <w:gridSpan w:val="2"/>
            <w:vMerge/>
          </w:tcPr>
          <w:p w:rsidR="006D6A9C" w:rsidRDefault="006D6A9C" w:rsidP="006D6A9C"/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rPr>
          <w:trHeight w:val="317"/>
        </w:trPr>
        <w:tc>
          <w:tcPr>
            <w:tcW w:w="595" w:type="dxa"/>
            <w:vMerge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  <w:vMerge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</w:pPr>
          </w:p>
        </w:tc>
        <w:tc>
          <w:tcPr>
            <w:tcW w:w="4200" w:type="dxa"/>
            <w:gridSpan w:val="4"/>
            <w:vMerge w:val="restart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rPr>
          <w:trHeight w:val="317"/>
        </w:trPr>
        <w:tc>
          <w:tcPr>
            <w:tcW w:w="595" w:type="dxa"/>
            <w:vMerge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  <w:vMerge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8" w:name="wpscv_enrolltime" w:colFirst="1" w:colLast="1"/>
            <w:bookmarkStart w:id="39" w:name="wpscv_graduatetime" w:colFirst="3" w:colLast="3"/>
            <w:bookmarkStart w:id="40" w:name="wpscv_normalenroll" w:colFirst="5" w:colLast="5"/>
          </w:p>
        </w:tc>
        <w:tc>
          <w:tcPr>
            <w:tcW w:w="1040" w:type="dxa"/>
          </w:tcPr>
          <w:p w:rsidR="006D6A9C" w:rsidRDefault="006D6A9C" w:rsidP="006D6A9C"/>
        </w:tc>
        <w:tc>
          <w:tcPr>
            <w:tcW w:w="565" w:type="dxa"/>
          </w:tcPr>
          <w:p w:rsidR="006D6A9C" w:rsidRDefault="006D6A9C" w:rsidP="006D6A9C">
            <w:pPr>
              <w:jc w:val="center"/>
            </w:pPr>
          </w:p>
        </w:tc>
        <w:tc>
          <w:tcPr>
            <w:tcW w:w="1033" w:type="dxa"/>
          </w:tcPr>
          <w:p w:rsidR="006D6A9C" w:rsidRDefault="006D6A9C" w:rsidP="006D6A9C"/>
        </w:tc>
        <w:tc>
          <w:tcPr>
            <w:tcW w:w="1246" w:type="dxa"/>
            <w:gridSpan w:val="3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246" w:type="dxa"/>
            <w:gridSpan w:val="2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1" w:name="wpscv_school" w:colFirst="2" w:colLast="2"/>
            <w:bookmarkEnd w:id="38"/>
            <w:bookmarkEnd w:id="39"/>
            <w:bookmarkEnd w:id="40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2" w:name="wpscv_major" w:colFirst="2" w:colLast="2"/>
            <w:bookmarkEnd w:id="41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3" w:name="wpscv_education" w:colFirst="2" w:colLast="2"/>
            <w:bookmarkEnd w:id="42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bookmarkEnd w:id="43"/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4" w:name="wpscv_language" w:colFirst="2" w:colLast="2"/>
            <w:bookmarkStart w:id="45" w:name="wpscv_langliteracy" w:colFirst="4" w:colLast="4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05" w:type="dxa"/>
            <w:gridSpan w:val="3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021" w:type="dxa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6" w:name="wpscv_langlevel" w:colFirst="2" w:colLast="2"/>
            <w:bookmarkStart w:id="47" w:name="wpscv_langlistenspeak" w:colFirst="4" w:colLast="4"/>
            <w:bookmarkEnd w:id="44"/>
            <w:bookmarkEnd w:id="45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05" w:type="dxa"/>
            <w:gridSpan w:val="3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021" w:type="dxa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8" w:name="wpscv_language2" w:colFirst="2" w:colLast="2"/>
            <w:bookmarkStart w:id="49" w:name="wpscv_langliteracy2" w:colFirst="4" w:colLast="4"/>
            <w:bookmarkEnd w:id="46"/>
            <w:bookmarkEnd w:id="47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05" w:type="dxa"/>
            <w:gridSpan w:val="3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021" w:type="dxa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50" w:name="wpscv_langlevel2" w:colFirst="2" w:colLast="2"/>
            <w:bookmarkStart w:id="51" w:name="wpscv_langlistenspeak2" w:colFirst="4" w:colLast="4"/>
            <w:bookmarkEnd w:id="48"/>
            <w:bookmarkEnd w:id="49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05" w:type="dxa"/>
            <w:gridSpan w:val="3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021" w:type="dxa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bookmarkEnd w:id="50"/>
      <w:bookmarkEnd w:id="51"/>
    </w:tbl>
    <w:p w:rsidR="0090172B" w:rsidRDefault="0090172B"/>
    <w:sectPr w:rsidR="0090172B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dobe Gothic Std B">
    <w:altName w:val="MS UI Gothic"/>
    <w:charset w:val="80"/>
    <w:family w:val="auto"/>
    <w:pitch w:val="default"/>
    <w:sig w:usb0="00000000" w:usb1="21D72C10" w:usb2="00000010" w:usb3="00000000" w:csb0="602A0005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761D64"/>
    <w:multiLevelType w:val="multilevel"/>
    <w:tmpl w:val="35761D64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DE50581"/>
    <w:multiLevelType w:val="multilevel"/>
    <w:tmpl w:val="4DE50581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F4F2C61"/>
    <w:multiLevelType w:val="multilevel"/>
    <w:tmpl w:val="5F4F2C61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BC213B5"/>
    <w:multiLevelType w:val="multilevel"/>
    <w:tmpl w:val="7BC213B5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E023A9"/>
    <w:rsid w:val="00192221"/>
    <w:rsid w:val="00232E07"/>
    <w:rsid w:val="002A352E"/>
    <w:rsid w:val="00472D96"/>
    <w:rsid w:val="006D6A9C"/>
    <w:rsid w:val="00832632"/>
    <w:rsid w:val="0090172B"/>
    <w:rsid w:val="00AD2EA0"/>
    <w:rsid w:val="00BD64B7"/>
    <w:rsid w:val="00DF3A6E"/>
    <w:rsid w:val="00EE4E2E"/>
    <w:rsid w:val="108F23BB"/>
    <w:rsid w:val="17537962"/>
    <w:rsid w:val="246941BF"/>
    <w:rsid w:val="28E023A9"/>
    <w:rsid w:val="2E324641"/>
    <w:rsid w:val="2FC7196E"/>
    <w:rsid w:val="42B94AF9"/>
    <w:rsid w:val="46AC11E5"/>
    <w:rsid w:val="4B012766"/>
    <w:rsid w:val="4B490C80"/>
    <w:rsid w:val="4D6D28E7"/>
    <w:rsid w:val="53046B66"/>
    <w:rsid w:val="5AD80860"/>
    <w:rsid w:val="5C142BE1"/>
    <w:rsid w:val="60AF76E1"/>
    <w:rsid w:val="6DD113F5"/>
    <w:rsid w:val="6EB1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stroke="f">
      <v:fill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3CC7B061-1D7D-4F80-8C25-586180659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/>
    <w:lsdException w:name="footer" w:unhideWhenUsed="1"/>
    <w:lsdException w:name="caption" w:semiHidden="1" w:unhideWhenUsed="1" w:qFormat="1"/>
    <w:lsdException w:name="Title" w:qFormat="1"/>
    <w:lsdException w:name="Default Paragraph Font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Preformatted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Calibri" w:hAnsi="Calibri"/>
      <w:kern w:val="2"/>
      <w:sz w:val="18"/>
      <w:szCs w:val="18"/>
    </w:rPr>
  </w:style>
  <w:style w:type="character" w:customStyle="1" w:styleId="Char0">
    <w:name w:val="页脚 Char"/>
    <w:link w:val="a4"/>
    <w:rPr>
      <w:rFonts w:ascii="Calibri" w:hAnsi="Calibri"/>
      <w:kern w:val="2"/>
      <w:sz w:val="18"/>
      <w:szCs w:val="18"/>
    </w:rPr>
  </w:style>
  <w:style w:type="paragraph" w:customStyle="1" w:styleId="1">
    <w:name w:val="正文1"/>
    <w:pPr>
      <w:jc w:val="both"/>
    </w:pPr>
    <w:rPr>
      <w:kern w:val="2"/>
      <w:sz w:val="21"/>
      <w:szCs w:val="21"/>
    </w:rPr>
  </w:style>
  <w:style w:type="paragraph" w:styleId="a3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HTML">
    <w:name w:val="HTML Preformatted"/>
    <w:basedOn w:val="a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 w:hint="eastAsia"/>
      <w:kern w:val="0"/>
      <w:sz w:val="24"/>
      <w:szCs w:val="24"/>
    </w:r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  <w:style w:type="table" w:styleId="a6">
    <w:name w:val="Table Grid"/>
    <w:basedOn w:val="a1"/>
    <w:uiPriority w:val="99"/>
    <w:unhideWhenUsed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6D6A9C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7">
    <w:name w:val="通用"/>
    <w:basedOn w:val="a"/>
    <w:qFormat/>
    <w:rsid w:val="006D6A9C"/>
    <w:pPr>
      <w:widowControl/>
      <w:overflowPunct w:val="0"/>
      <w:autoSpaceDE w:val="0"/>
      <w:autoSpaceDN w:val="0"/>
      <w:spacing w:before="120" w:after="120" w:line="300" w:lineRule="exact"/>
      <w:ind w:right="216"/>
      <w:jc w:val="left"/>
    </w:pPr>
    <w:rPr>
      <w:rFonts w:ascii="Times New Roman" w:hAnsi="Times New Roman"/>
      <w:spacing w:val="40"/>
      <w:kern w:val="0"/>
      <w:sz w:val="24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resume\AgnE7N3wzm19275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AgnE7N3wzm19275.doc</Template>
  <TotalTime>2</TotalTime>
  <Pages>1</Pages>
  <Words>49</Words>
  <Characters>285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dcterms:created xsi:type="dcterms:W3CDTF">2017-07-15T06:48:00Z</dcterms:created>
  <dcterms:modified xsi:type="dcterms:W3CDTF">2017-08-12T07:50:00Z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  <property fmtid="{D5CDD505-2E9C-101B-9397-08002B2CF9AE}" pid="3" name="name">
    <vt:lpwstr>AgnE7N3wzm19275.doc</vt:lpwstr>
  </property>
  <property fmtid="{D5CDD505-2E9C-101B-9397-08002B2CF9AE}" pid="4" name="fileid">
    <vt:lpwstr>600420</vt:lpwstr>
  </property>
</Properties>
</file>