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9752D" w:rsidRDefault="005F62EA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1A1DC569" wp14:editId="032AFD8D">
                <wp:simplePos x="0" y="0"/>
                <wp:positionH relativeFrom="column">
                  <wp:posOffset>-34290</wp:posOffset>
                </wp:positionH>
                <wp:positionV relativeFrom="paragraph">
                  <wp:posOffset>-37465</wp:posOffset>
                </wp:positionV>
                <wp:extent cx="7600950" cy="781050"/>
                <wp:effectExtent l="0" t="0" r="0" b="38100"/>
                <wp:wrapNone/>
                <wp:docPr id="12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0950" cy="7810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dist="38100" dir="5400000" algn="t" rotWithShape="0">
                            <a:srgbClr val="000000">
                              <a:alpha val="31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DCEF5" id="矩形 6" o:spid="_x0000_s1026" style="position:absolute;left:0;text-align:left;margin-left:-2.7pt;margin-top:-2.95pt;width:598.5pt;height:61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" fillcolor="red" stroked="f">
                <v:shadow on="t" color="black" opacity="20316f" origin=",-.5" offset="0,3pt"/>
              </v:rect>
            </w:pict>
          </mc:Fallback>
        </mc:AlternateContent>
      </w:r>
      <w:r w:rsidR="00A44C29">
        <w:rPr>
          <w:noProof/>
        </w:rPr>
        <w:drawing>
          <wp:anchor distT="0" distB="0" distL="114300" distR="114300" simplePos="0" relativeHeight="251675136" behindDoc="0" locked="0" layoutInCell="1" allowOverlap="1" wp14:anchorId="31589E4F" wp14:editId="2FBDF8B8">
            <wp:simplePos x="0" y="0"/>
            <wp:positionH relativeFrom="column">
              <wp:posOffset>6014085</wp:posOffset>
            </wp:positionH>
            <wp:positionV relativeFrom="paragraph">
              <wp:posOffset>107950</wp:posOffset>
            </wp:positionV>
            <wp:extent cx="1204595" cy="1400810"/>
            <wp:effectExtent l="0" t="0" r="0" b="8890"/>
            <wp:wrapNone/>
            <wp:docPr id="25" name="图片 25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C29"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5FB7147" wp14:editId="3A3580BE">
                <wp:simplePos x="0" y="0"/>
                <wp:positionH relativeFrom="column">
                  <wp:posOffset>5869940</wp:posOffset>
                </wp:positionH>
                <wp:positionV relativeFrom="paragraph">
                  <wp:posOffset>1270</wp:posOffset>
                </wp:positionV>
                <wp:extent cx="1507490" cy="1849755"/>
                <wp:effectExtent l="0" t="0" r="35560" b="36195"/>
                <wp:wrapNone/>
                <wp:docPr id="11" name="任意多边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7490" cy="1849755"/>
                        </a:xfrm>
                        <a:custGeom>
                          <a:avLst/>
                          <a:gdLst>
                            <a:gd name="T0" fmla="*/ 0 w 1169700"/>
                            <a:gd name="T1" fmla="*/ 0 h 2412461"/>
                            <a:gd name="T2" fmla="*/ 1090061 w 1169700"/>
                            <a:gd name="T3" fmla="*/ 1187214 h 2412461"/>
                          </a:gdLst>
                          <a:ahLst/>
                          <a:cxnLst/>
                          <a:rect l="T0" t="T1" r="T2" b="T3"/>
                          <a:pathLst>
                            <a:path w="1169700" h="2412461">
                              <a:moveTo>
                                <a:pt x="1149570" y="2412460"/>
                              </a:moveTo>
                              <a:lnTo>
                                <a:pt x="1169698" y="2412460"/>
                              </a:lnTo>
                              <a:lnTo>
                                <a:pt x="1169700" y="2412461"/>
                              </a:lnTo>
                              <a:close/>
                              <a:moveTo>
                                <a:pt x="0" y="2412403"/>
                              </a:moveTo>
                              <a:lnTo>
                                <a:pt x="1149570" y="2412460"/>
                              </a:lnTo>
                              <a:lnTo>
                                <a:pt x="0" y="241246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69699" y="0"/>
                              </a:lnTo>
                              <a:lnTo>
                                <a:pt x="1169699" y="2412460"/>
                              </a:lnTo>
                              <a:lnTo>
                                <a:pt x="1169698" y="2412460"/>
                              </a:lnTo>
                              <a:lnTo>
                                <a:pt x="578414" y="2070635"/>
                              </a:lnTo>
                              <a:lnTo>
                                <a:pt x="0" y="24124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dist="38126" dir="2700000" algn="tl" rotWithShape="0">
                            <a:srgbClr val="000000">
                              <a:alpha val="31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63CB8" id="任意多边形 19" o:spid="_x0000_s1026" style="position:absolute;left:0;text-align:left;margin-left:462.2pt;margin-top:.1pt;width:118.7pt;height:145.6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69700,241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" path="m1149570,2412460r20128,l1169700,2412461r-20130,-1xm,2412403r1149570,57l,2412460r,-57xm,l1169699,r,2412460l1169698,2412460,578414,2070635,,2412403,,xe" fillcolor="red" stroked="f">
                <v:stroke joinstyle="miter"/>
                <v:shadow on="t" color="black" opacity="20316f" origin="-.5,-.5" offset=".74886mm,.74886mm"/>
                <v:path textboxrect="0,0,1090061,1187215"/>
              </v:shape>
            </w:pict>
          </mc:Fallback>
        </mc:AlternateContent>
      </w:r>
    </w:p>
    <w:p w:rsidR="00A9752D" w:rsidRDefault="00A9752D">
      <w:pPr>
        <w:rPr>
          <w:color w:val="000000"/>
        </w:rPr>
      </w:pPr>
    </w:p>
    <w:p w:rsidR="00A9752D" w:rsidRDefault="00A9752D">
      <w:pPr>
        <w:rPr>
          <w:color w:val="000000"/>
        </w:rPr>
      </w:pPr>
    </w:p>
    <w:tbl>
      <w:tblPr>
        <w:tblStyle w:val="a6"/>
        <w:tblpPr w:leftFromText="180" w:rightFromText="180" w:vertAnchor="page" w:horzAnchor="margin" w:tblpY="1633"/>
        <w:tblW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65"/>
        <w:gridCol w:w="1033"/>
        <w:gridCol w:w="166"/>
        <w:gridCol w:w="1080"/>
        <w:gridCol w:w="225"/>
        <w:gridCol w:w="1021"/>
        <w:gridCol w:w="960"/>
        <w:gridCol w:w="600"/>
        <w:gridCol w:w="1199"/>
        <w:gridCol w:w="1366"/>
        <w:gridCol w:w="1635"/>
        <w:gridCol w:w="530"/>
      </w:tblGrid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1" locked="0" layoutInCell="1" allowOverlap="1" wp14:anchorId="37656FE5" wp14:editId="49826E12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7620</wp:posOffset>
                      </wp:positionV>
                      <wp:extent cx="1028700" cy="390525"/>
                      <wp:effectExtent l="3810" t="1270" r="0" b="0"/>
                      <wp:wrapNone/>
                      <wp:docPr id="10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6E7D4E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流程图: 过程 10" o:spid="_x0000_s1026" type="#_x0000_t109" style="position:absolute;left:0;text-align:left;margin-left:24.3pt;margin-top:.6pt;width:81pt;height:30.7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个人</w:t>
            </w:r>
            <w:r>
              <w:rPr>
                <w:rFonts w:ascii="微软雅黑" w:eastAsia="微软雅黑" w:hAnsi="微软雅黑"/>
                <w:b/>
                <w:bCs/>
                <w:color w:val="FFFFFF"/>
                <w:kern w:val="24"/>
                <w:sz w:val="32"/>
                <w:szCs w:val="32"/>
              </w:rPr>
              <w:t>信息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2BC58620" wp14:editId="53B74E7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18415</wp:posOffset>
                      </wp:positionV>
                      <wp:extent cx="1000125" cy="390525"/>
                      <wp:effectExtent l="4445" t="2540" r="0" b="0"/>
                      <wp:wrapNone/>
                      <wp:docPr id="9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7CBC4" id="流程图: 过程 10" o:spid="_x0000_s1026" type="#_x0000_t109" style="position:absolute;left:0;text-align:left;margin-left:-5.4pt;margin-top:1.45pt;width:78.75pt;height:30.75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9Uiog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项目经验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b/>
                <w:bCs/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</w:tcPr>
          <w:p w:rsidR="00A44C29" w:rsidRDefault="00A44C29" w:rsidP="00A44C2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0" w:name="wpscv_name" w:colFirst="2" w:colLast="2"/>
            <w:bookmarkStart w:id="1" w:name="wpscv_projectbegintime" w:colFirst="3" w:colLast="3"/>
            <w:bookmarkStart w:id="2" w:name="wpscv_projectendtime" w:colFirst="5" w:colLast="5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姓名：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color w:val="000000"/>
              </w:rPr>
              <w:t>Y</w:t>
            </w:r>
            <w:r>
              <w:rPr>
                <w:rFonts w:hint="eastAsia"/>
                <w:color w:val="000000"/>
              </w:rPr>
              <w:t>jbys</w:t>
            </w:r>
          </w:p>
        </w:tc>
        <w:tc>
          <w:tcPr>
            <w:tcW w:w="960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2011.09</w:t>
            </w:r>
          </w:p>
        </w:tc>
        <w:tc>
          <w:tcPr>
            <w:tcW w:w="600" w:type="dxa"/>
          </w:tcPr>
          <w:p w:rsidR="00A44C29" w:rsidRDefault="00A44C29" w:rsidP="00A44C29"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至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2015.06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" w:name="wpscv_gender" w:colFirst="2" w:colLast="2"/>
            <w:bookmarkStart w:id="4" w:name="wpscv_projectname" w:colFirst="4" w:colLast="4"/>
            <w:bookmarkEnd w:id="0"/>
            <w:bookmarkEnd w:id="1"/>
            <w:bookmarkEnd w:id="2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性别：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女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项目名称：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5" w:name="wpscv_phone" w:colFirst="2" w:colLast="2"/>
            <w:bookmarkStart w:id="6" w:name="wpscv_projectdescribe" w:colFirst="4" w:colLast="4"/>
            <w:bookmarkEnd w:id="3"/>
            <w:bookmarkEnd w:id="4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手机号：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123456789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项目描述：</w:t>
            </w:r>
          </w:p>
        </w:tc>
        <w:tc>
          <w:tcPr>
            <w:tcW w:w="4200" w:type="dxa"/>
            <w:gridSpan w:val="3"/>
            <w:vMerge w:val="restart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负责社团组织建设，社团机构的管理，协调各部门工作；组织策划社团的成立大会、竞选会、团队培训、招新等运维活动；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7" w:name="wpscv_email" w:colFirst="2" w:colLast="2"/>
            <w:bookmarkEnd w:id="5"/>
            <w:bookmarkEnd w:id="6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邮箱：</w:t>
            </w:r>
          </w:p>
        </w:tc>
        <w:tc>
          <w:tcPr>
            <w:tcW w:w="3525" w:type="dxa"/>
            <w:gridSpan w:val="5"/>
          </w:tcPr>
          <w:p w:rsidR="00A44C29" w:rsidRDefault="00C70CE3" w:rsidP="00A44C29">
            <w:pPr>
              <w:rPr>
                <w:color w:val="000000"/>
              </w:rPr>
            </w:pPr>
            <w:r>
              <w:rPr>
                <w:color w:val="000000"/>
              </w:rPr>
              <w:t>jianli@yjbys</w:t>
            </w:r>
            <w:bookmarkStart w:id="8" w:name="_GoBack"/>
            <w:bookmarkEnd w:id="8"/>
            <w:r w:rsidR="00A44C29">
              <w:rPr>
                <w:rFonts w:hint="eastAsia"/>
                <w:color w:val="000000"/>
              </w:rPr>
              <w:t>.com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9" w:name="wpscv_marital" w:colFirst="2" w:colLast="2"/>
            <w:bookmarkEnd w:id="7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婚姻状况：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未婚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10" w:name="wpscv_birthdate" w:colFirst="2" w:colLast="2"/>
            <w:bookmarkStart w:id="11" w:name="wpscv_projectduty" w:colFirst="4" w:colLast="4"/>
            <w:bookmarkEnd w:id="9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出生年月：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1994-04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项目职责：</w:t>
            </w:r>
          </w:p>
        </w:tc>
        <w:tc>
          <w:tcPr>
            <w:tcW w:w="4200" w:type="dxa"/>
            <w:gridSpan w:val="3"/>
            <w:vMerge w:val="restart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负责社团组织建设，社团机构的管理，协调各部门工作；组织策划社团的成立大会、竞选会、团队培训、招新等运维活动；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rPr>
          <w:trHeight w:val="337"/>
        </w:trPr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12" w:name="wpscv_residence" w:colFirst="2" w:colLast="2"/>
            <w:bookmarkEnd w:id="10"/>
            <w:bookmarkEnd w:id="11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常住地区：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13" w:name="wpscv_startworkyear" w:colFirst="2" w:colLast="2"/>
            <w:bookmarkEnd w:id="12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参加工作时间：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2010.07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14" w:name="wpscv_workstatus" w:colFirst="2" w:colLast="2"/>
            <w:bookmarkEnd w:id="13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在职状态：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在职，看看新机会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bookmarkEnd w:id="14"/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3A493691" wp14:editId="25BF39A3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3175</wp:posOffset>
                      </wp:positionV>
                      <wp:extent cx="1028700" cy="390525"/>
                      <wp:effectExtent l="3810" t="1270" r="0" b="0"/>
                      <wp:wrapNone/>
                      <wp:docPr id="8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C73BF" id="流程图: 过程 10" o:spid="_x0000_s1026" type="#_x0000_t109" style="position:absolute;left:0;text-align:left;margin-left:23.55pt;margin-top:.25pt;width:81pt;height:30.75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求职意向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9232" behindDoc="1" locked="0" layoutInCell="1" allowOverlap="1" wp14:anchorId="3412D757" wp14:editId="51DBF620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13970</wp:posOffset>
                      </wp:positionV>
                      <wp:extent cx="1000125" cy="390525"/>
                      <wp:effectExtent l="4445" t="2540" r="0" b="0"/>
                      <wp:wrapNone/>
                      <wp:docPr id="7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C4EB8" id="流程图: 过程 10" o:spid="_x0000_s1026" type="#_x0000_t109" style="position:absolute;left:0;text-align:left;margin-left:-4.65pt;margin-top:1.1pt;width:78.75pt;height:30.75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专业技能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rPr>
          <w:trHeight w:val="339"/>
        </w:trPr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15" w:name="wpscv_expectindustry" w:colFirst="2" w:colLast="2"/>
            <w:bookmarkStart w:id="16" w:name="wpscv_skillname" w:colFirst="4" w:colLast="4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期望行业：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计算机软件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技能：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17" w:name="wpscv_expectfunction" w:colFirst="2" w:colLast="2"/>
            <w:bookmarkStart w:id="18" w:name="wpscv_skillduration" w:colFirst="4" w:colLast="4"/>
            <w:bookmarkStart w:id="19" w:name="wpscv_skilldegree" w:colFirst="6" w:colLast="6"/>
            <w:bookmarkEnd w:id="15"/>
            <w:bookmarkEnd w:id="16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期望职能：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网站营运经理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主管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使用时间（月）</w:t>
            </w:r>
          </w:p>
        </w:tc>
        <w:tc>
          <w:tcPr>
            <w:tcW w:w="1199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66" w:type="dxa"/>
          </w:tcPr>
          <w:p w:rsidR="00A44C29" w:rsidRDefault="00A44C29" w:rsidP="00A44C29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掌握程度：</w:t>
            </w:r>
          </w:p>
        </w:tc>
        <w:tc>
          <w:tcPr>
            <w:tcW w:w="1635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20" w:name="wpscv_expectworktype" w:colFirst="2" w:colLast="2"/>
            <w:bookmarkStart w:id="21" w:name="wpscv_skillname2" w:colFirst="4" w:colLast="4"/>
            <w:bookmarkEnd w:id="17"/>
            <w:bookmarkEnd w:id="18"/>
            <w:bookmarkEnd w:id="19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工作性质：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全职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技能</w:t>
            </w:r>
            <w:r>
              <w:rPr>
                <w:rFonts w:hint="eastAsia"/>
                <w:b/>
                <w:bCs/>
                <w:color w:val="000000"/>
              </w:rPr>
              <w:t>2</w:t>
            </w:r>
            <w:r>
              <w:rPr>
                <w:rFonts w:hint="eastAsia"/>
                <w:b/>
                <w:bCs/>
                <w:color w:val="000000"/>
              </w:rPr>
              <w:t>：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XXX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22" w:name="wpscv_expectcity" w:colFirst="2" w:colLast="2"/>
            <w:bookmarkStart w:id="23" w:name="wpscv_skillduration2" w:colFirst="4" w:colLast="4"/>
            <w:bookmarkStart w:id="24" w:name="wpscv_skilldegree2" w:colFirst="6" w:colLast="6"/>
            <w:bookmarkEnd w:id="20"/>
            <w:bookmarkEnd w:id="21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期望地点：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使用时间（月）</w:t>
            </w:r>
          </w:p>
        </w:tc>
        <w:tc>
          <w:tcPr>
            <w:tcW w:w="1199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1366" w:type="dxa"/>
          </w:tcPr>
          <w:p w:rsidR="00A44C29" w:rsidRDefault="00A44C29" w:rsidP="00A44C29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掌握程度：</w:t>
            </w:r>
          </w:p>
        </w:tc>
        <w:tc>
          <w:tcPr>
            <w:tcW w:w="1635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25" w:name="wpscv_expectsalary" w:colFirst="2" w:colLast="2"/>
            <w:bookmarkEnd w:id="22"/>
            <w:bookmarkEnd w:id="23"/>
            <w:bookmarkEnd w:id="24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期望月薪：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6000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bookmarkEnd w:id="25"/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1280" behindDoc="1" locked="0" layoutInCell="1" allowOverlap="1" wp14:anchorId="7E7E1B70" wp14:editId="46EF948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1028700" cy="390525"/>
                      <wp:effectExtent l="3810" t="1270" r="0" b="0"/>
                      <wp:wrapNone/>
                      <wp:docPr id="6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B0AC2" id="流程图: 过程 10" o:spid="_x0000_s1026" type="#_x0000_t109" style="position:absolute;left:0;text-align:left;margin-left:-4.7pt;margin-top:1.45pt;width:81pt;height:30.7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工作经历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FFFFFF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70217D78" wp14:editId="4FD7458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10160</wp:posOffset>
                      </wp:positionV>
                      <wp:extent cx="1000125" cy="390525"/>
                      <wp:effectExtent l="4445" t="2540" r="0" b="0"/>
                      <wp:wrapNone/>
                      <wp:docPr id="5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F060B" id="流程图: 过程 10" o:spid="_x0000_s1026" type="#_x0000_t109" style="position:absolute;left:0;text-align:left;margin-left:-5.4pt;margin-top:.8pt;width:78.75pt;height:30.7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7log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自我评价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jc w:val="center"/>
              <w:rPr>
                <w:color w:val="FFFFFF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</w:tcPr>
          <w:p w:rsidR="00A44C29" w:rsidRDefault="00A44C29" w:rsidP="00A44C29">
            <w:pPr>
              <w:jc w:val="center"/>
              <w:rPr>
                <w:color w:val="FFFFFF"/>
              </w:rPr>
            </w:pP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jc w:val="center"/>
              <w:rPr>
                <w:color w:val="FFFFFF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26" w:name="wpscv_jobbegintime" w:colFirst="1" w:colLast="1"/>
            <w:bookmarkStart w:id="27" w:name="wpscv_jobendtime" w:colFirst="3" w:colLast="3"/>
            <w:bookmarkStart w:id="28" w:name="wpscv_selfevalcontent" w:colFirst="6" w:colLast="6"/>
          </w:p>
        </w:tc>
        <w:tc>
          <w:tcPr>
            <w:tcW w:w="1040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2010-08</w:t>
            </w:r>
          </w:p>
        </w:tc>
        <w:tc>
          <w:tcPr>
            <w:tcW w:w="565" w:type="dxa"/>
          </w:tcPr>
          <w:p w:rsidR="00A44C29" w:rsidRDefault="00A44C29" w:rsidP="00A44C29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至</w:t>
            </w:r>
          </w:p>
        </w:tc>
        <w:tc>
          <w:tcPr>
            <w:tcW w:w="1033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2015-04</w:t>
            </w:r>
          </w:p>
        </w:tc>
        <w:tc>
          <w:tcPr>
            <w:tcW w:w="2492" w:type="dxa"/>
            <w:gridSpan w:val="4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评价内容：</w:t>
            </w:r>
          </w:p>
        </w:tc>
        <w:tc>
          <w:tcPr>
            <w:tcW w:w="4200" w:type="dxa"/>
            <w:gridSpan w:val="3"/>
            <w:vMerge w:val="restart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忠实诚信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讲原则，说到做到，决不推卸责任；有自制力，做事情始终坚持有始有终，从不半途而废；肯学习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有问题不逃避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愿意虚心向他人学习；自信但不自负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不以自我为中心；愿意以谦虚态度赞扬接纳优越者</w:t>
            </w:r>
            <w:r>
              <w:rPr>
                <w:rFonts w:hint="eastAsia"/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>权威者；会用</w:t>
            </w:r>
            <w:r>
              <w:rPr>
                <w:rFonts w:hint="eastAsia"/>
                <w:color w:val="000000"/>
              </w:rPr>
              <w:t>100%</w:t>
            </w:r>
            <w:r>
              <w:rPr>
                <w:rFonts w:hint="eastAsia"/>
                <w:color w:val="000000"/>
              </w:rPr>
              <w:t>的热情和精力投入到工作中。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29" w:name="wpscv_company" w:colFirst="2" w:colLast="2"/>
            <w:bookmarkEnd w:id="26"/>
            <w:bookmarkEnd w:id="27"/>
            <w:bookmarkEnd w:id="28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公司名称：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珠海有限公司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0" w:name="wpscv_industry" w:colFirst="2" w:colLast="2"/>
            <w:bookmarkEnd w:id="29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公司行业：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计算机软件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1" w:name="wpscv_jobname" w:colFirst="2" w:colLast="2"/>
            <w:bookmarkEnd w:id="30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职位名称：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产品经理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2" w:name="wpscv_jobtype" w:colFirst="2" w:colLast="2"/>
            <w:bookmarkEnd w:id="31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职位类别：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网站营运经理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主管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3" w:name="wpscv_jobworkplace" w:colFirst="2" w:colLast="2"/>
            <w:bookmarkEnd w:id="32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工作地点：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广州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4" w:name="wpscv_jobsalary" w:colFirst="2" w:colLast="2"/>
            <w:bookmarkEnd w:id="33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月薪：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6000</w:t>
            </w:r>
            <w:r>
              <w:rPr>
                <w:rFonts w:hint="eastAsia"/>
                <w:color w:val="000000"/>
              </w:rPr>
              <w:t>元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rPr>
          <w:trHeight w:val="312"/>
        </w:trPr>
        <w:tc>
          <w:tcPr>
            <w:tcW w:w="595" w:type="dxa"/>
            <w:vMerge w:val="restart"/>
          </w:tcPr>
          <w:p w:rsidR="00A44C29" w:rsidRDefault="00A44C29" w:rsidP="00A44C29">
            <w:pPr>
              <w:rPr>
                <w:color w:val="000000"/>
              </w:rPr>
            </w:pPr>
            <w:bookmarkStart w:id="35" w:name="wpscv_jobduty" w:colFirst="2" w:colLast="2"/>
            <w:bookmarkEnd w:id="34"/>
          </w:p>
        </w:tc>
        <w:tc>
          <w:tcPr>
            <w:tcW w:w="1605" w:type="dxa"/>
            <w:gridSpan w:val="2"/>
            <w:vMerge w:val="restart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工作职责：</w:t>
            </w:r>
          </w:p>
        </w:tc>
        <w:tc>
          <w:tcPr>
            <w:tcW w:w="3525" w:type="dxa"/>
            <w:gridSpan w:val="5"/>
            <w:vMerge w:val="restart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负责社团组织建设，社团机构的管理，协调各部门工作；</w:t>
            </w:r>
          </w:p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组织策划社团的成立大会、竞选会、团队培训、招新等运维活动</w:t>
            </w:r>
          </w:p>
        </w:tc>
        <w:tc>
          <w:tcPr>
            <w:tcW w:w="1560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noProof/>
                <w:color w:val="FFFFFF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5376" behindDoc="1" locked="0" layoutInCell="1" allowOverlap="1" wp14:anchorId="10940DDD" wp14:editId="1AE4906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8255</wp:posOffset>
                      </wp:positionV>
                      <wp:extent cx="1000125" cy="390525"/>
                      <wp:effectExtent l="4445" t="2540" r="0" b="0"/>
                      <wp:wrapNone/>
                      <wp:docPr id="4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125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F3EC8" id="流程图: 过程 10" o:spid="_x0000_s1026" type="#_x0000_t109" style="position:absolute;left:0;text-align:left;margin-left:-5.4pt;margin-top:.65pt;width:78.75pt;height:30.7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" fillcolor="red" stroked="f"/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在校情况</w:t>
            </w: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bookmarkEnd w:id="35"/>
      <w:tr w:rsidR="00A44C29" w:rsidTr="00A44C29">
        <w:trPr>
          <w:trHeight w:val="312"/>
        </w:trPr>
        <w:tc>
          <w:tcPr>
            <w:tcW w:w="595" w:type="dxa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rPr>
          <w:trHeight w:val="317"/>
        </w:trPr>
        <w:tc>
          <w:tcPr>
            <w:tcW w:w="595" w:type="dxa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jc w:val="right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情况内容：</w:t>
            </w:r>
          </w:p>
        </w:tc>
        <w:tc>
          <w:tcPr>
            <w:tcW w:w="4200" w:type="dxa"/>
            <w:gridSpan w:val="3"/>
            <w:vMerge w:val="restart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</w:t>
            </w: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rPr>
          <w:trHeight w:val="317"/>
        </w:trPr>
        <w:tc>
          <w:tcPr>
            <w:tcW w:w="595" w:type="dxa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1" locked="0" layoutInCell="1" allowOverlap="1" wp14:anchorId="4D83C2D0" wp14:editId="52D57CC7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17780</wp:posOffset>
                      </wp:positionV>
                      <wp:extent cx="1028700" cy="390525"/>
                      <wp:effectExtent l="3810" t="1270" r="0" b="0"/>
                      <wp:wrapNone/>
                      <wp:docPr id="3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7C720" id="流程图: 过程 10" o:spid="_x0000_s1026" type="#_x0000_t109" style="position:absolute;left:0;text-align:left;margin-left:24.3pt;margin-top:1.4pt;width:81pt;height:30.7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教育经历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6" w:name="wpscv_enrolltime" w:colFirst="1" w:colLast="1"/>
            <w:bookmarkStart w:id="37" w:name="wpscv_graduatetime" w:colFirst="3" w:colLast="3"/>
            <w:bookmarkStart w:id="38" w:name="wpscv_normalenroll" w:colFirst="5" w:colLast="5"/>
          </w:p>
        </w:tc>
        <w:tc>
          <w:tcPr>
            <w:tcW w:w="1040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2011-09</w:t>
            </w:r>
          </w:p>
        </w:tc>
        <w:tc>
          <w:tcPr>
            <w:tcW w:w="565" w:type="dxa"/>
          </w:tcPr>
          <w:p w:rsidR="00A44C29" w:rsidRDefault="00A44C29" w:rsidP="00A44C2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至</w:t>
            </w:r>
          </w:p>
        </w:tc>
        <w:tc>
          <w:tcPr>
            <w:tcW w:w="1033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2015-06</w:t>
            </w:r>
          </w:p>
        </w:tc>
        <w:tc>
          <w:tcPr>
            <w:tcW w:w="1246" w:type="dxa"/>
            <w:gridSpan w:val="2"/>
          </w:tcPr>
          <w:p w:rsidR="00A44C29" w:rsidRDefault="00A44C29" w:rsidP="00A44C29">
            <w:pPr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是否统招：</w:t>
            </w:r>
          </w:p>
        </w:tc>
        <w:tc>
          <w:tcPr>
            <w:tcW w:w="1246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是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39" w:name="wpscv_school" w:colFirst="2" w:colLast="2"/>
            <w:bookmarkEnd w:id="36"/>
            <w:bookmarkEnd w:id="37"/>
            <w:bookmarkEnd w:id="38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学校名称：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稻壳儿大学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40" w:name="wpscv_major" w:colFirst="2" w:colLast="2"/>
            <w:bookmarkEnd w:id="39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专业名称：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工商管理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41" w:name="wpscv_education" w:colFirst="2" w:colLast="2"/>
            <w:bookmarkEnd w:id="40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学历：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本科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bookmarkEnd w:id="41"/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6320C89D" wp14:editId="7BBD2592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10160</wp:posOffset>
                      </wp:positionV>
                      <wp:extent cx="1028700" cy="390525"/>
                      <wp:effectExtent l="3810" t="1270" r="0" b="0"/>
                      <wp:wrapNone/>
                      <wp:docPr id="2" name="流程图: 过程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 cmpd="sng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5AD3E" id="流程图: 过程 10" o:spid="_x0000_s1026" type="#_x0000_t109" style="position:absolute;left:0;text-align:left;margin-left:24.3pt;margin-top:.8pt;width:81pt;height:30.75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" fillcolor="red" stroked="f"/>
                  </w:pict>
                </mc:Fallback>
              </mc:AlternateContent>
            </w:r>
          </w:p>
        </w:tc>
        <w:tc>
          <w:tcPr>
            <w:tcW w:w="1605" w:type="dxa"/>
            <w:gridSpan w:val="2"/>
            <w:vMerge w:val="restart"/>
          </w:tcPr>
          <w:p w:rsidR="00A44C29" w:rsidRDefault="00A44C29" w:rsidP="00A44C2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  <w:kern w:val="24"/>
                <w:sz w:val="32"/>
                <w:szCs w:val="32"/>
              </w:rPr>
              <w:t>语言能力</w:t>
            </w: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605" w:type="dxa"/>
            <w:gridSpan w:val="2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3525" w:type="dxa"/>
            <w:gridSpan w:val="5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42" w:name="wpscv_language" w:colFirst="2" w:colLast="2"/>
            <w:bookmarkStart w:id="43" w:name="wpscv_langliteracy" w:colFirst="4" w:colLast="4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语言：</w:t>
            </w:r>
          </w:p>
        </w:tc>
        <w:tc>
          <w:tcPr>
            <w:tcW w:w="1199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英语</w:t>
            </w:r>
          </w:p>
        </w:tc>
        <w:tc>
          <w:tcPr>
            <w:tcW w:w="13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读写能力：</w:t>
            </w:r>
          </w:p>
        </w:tc>
        <w:tc>
          <w:tcPr>
            <w:tcW w:w="1021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44" w:name="wpscv_langlevel" w:colFirst="2" w:colLast="2"/>
            <w:bookmarkStart w:id="45" w:name="wpscv_langlistenspeak" w:colFirst="4" w:colLast="4"/>
            <w:bookmarkEnd w:id="42"/>
            <w:bookmarkEnd w:id="43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对应等级：</w:t>
            </w:r>
          </w:p>
        </w:tc>
        <w:tc>
          <w:tcPr>
            <w:tcW w:w="1199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雅思</w:t>
            </w:r>
          </w:p>
        </w:tc>
        <w:tc>
          <w:tcPr>
            <w:tcW w:w="13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听说能力：</w:t>
            </w:r>
          </w:p>
        </w:tc>
        <w:tc>
          <w:tcPr>
            <w:tcW w:w="1021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46" w:name="wpscv_language2" w:colFirst="2" w:colLast="2"/>
            <w:bookmarkStart w:id="47" w:name="wpscv_langliteracy2" w:colFirst="4" w:colLast="4"/>
            <w:bookmarkEnd w:id="44"/>
            <w:bookmarkEnd w:id="45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语言</w:t>
            </w:r>
            <w:r>
              <w:rPr>
                <w:rFonts w:hint="eastAsia"/>
                <w:b/>
                <w:bCs/>
                <w:color w:val="000000"/>
              </w:rPr>
              <w:t>2</w:t>
            </w:r>
            <w:r>
              <w:rPr>
                <w:rFonts w:hint="eastAsia"/>
                <w:b/>
                <w:bCs/>
                <w:color w:val="000000"/>
              </w:rPr>
              <w:t>：</w:t>
            </w:r>
          </w:p>
        </w:tc>
        <w:tc>
          <w:tcPr>
            <w:tcW w:w="1199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日语</w:t>
            </w:r>
          </w:p>
        </w:tc>
        <w:tc>
          <w:tcPr>
            <w:tcW w:w="13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读写能力：</w:t>
            </w:r>
          </w:p>
        </w:tc>
        <w:tc>
          <w:tcPr>
            <w:tcW w:w="1021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  <w:vMerge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  <w:tr w:rsidR="00A44C29" w:rsidTr="00A44C29">
        <w:tc>
          <w:tcPr>
            <w:tcW w:w="595" w:type="dxa"/>
          </w:tcPr>
          <w:p w:rsidR="00A44C29" w:rsidRDefault="00A44C29" w:rsidP="00A44C29">
            <w:pPr>
              <w:rPr>
                <w:color w:val="000000"/>
              </w:rPr>
            </w:pPr>
            <w:bookmarkStart w:id="48" w:name="wpscv_langlevel2" w:colFirst="2" w:colLast="2"/>
            <w:bookmarkStart w:id="49" w:name="wpscv_langlistenspeak2" w:colFirst="4" w:colLast="4"/>
            <w:bookmarkEnd w:id="46"/>
            <w:bookmarkEnd w:id="47"/>
          </w:p>
        </w:tc>
        <w:tc>
          <w:tcPr>
            <w:tcW w:w="16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对应等级：</w:t>
            </w:r>
          </w:p>
        </w:tc>
        <w:tc>
          <w:tcPr>
            <w:tcW w:w="1199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JLPT(N5</w:t>
            </w:r>
            <w:r>
              <w:rPr>
                <w:rFonts w:hint="eastAsia"/>
                <w:color w:val="000000"/>
              </w:rPr>
              <w:t>级</w:t>
            </w:r>
            <w:r>
              <w:rPr>
                <w:rFonts w:hint="eastAsia"/>
                <w:color w:val="000000"/>
              </w:rPr>
              <w:t>)</w:t>
            </w:r>
          </w:p>
        </w:tc>
        <w:tc>
          <w:tcPr>
            <w:tcW w:w="1305" w:type="dxa"/>
            <w:gridSpan w:val="2"/>
          </w:tcPr>
          <w:p w:rsidR="00A44C29" w:rsidRDefault="00A44C29" w:rsidP="00A44C29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听说能力：</w:t>
            </w:r>
          </w:p>
        </w:tc>
        <w:tc>
          <w:tcPr>
            <w:tcW w:w="1021" w:type="dxa"/>
          </w:tcPr>
          <w:p w:rsidR="00A44C29" w:rsidRDefault="00A44C29" w:rsidP="00A44C2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熟练</w:t>
            </w:r>
          </w:p>
        </w:tc>
        <w:tc>
          <w:tcPr>
            <w:tcW w:w="1560" w:type="dxa"/>
            <w:gridSpan w:val="2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4200" w:type="dxa"/>
            <w:gridSpan w:val="3"/>
          </w:tcPr>
          <w:p w:rsidR="00A44C29" w:rsidRDefault="00A44C29" w:rsidP="00A44C29">
            <w:pPr>
              <w:rPr>
                <w:color w:val="000000"/>
              </w:rPr>
            </w:pPr>
          </w:p>
        </w:tc>
        <w:tc>
          <w:tcPr>
            <w:tcW w:w="530" w:type="dxa"/>
          </w:tcPr>
          <w:p w:rsidR="00A44C29" w:rsidRDefault="00A44C29" w:rsidP="00A44C29">
            <w:pPr>
              <w:rPr>
                <w:color w:val="000000"/>
              </w:rPr>
            </w:pPr>
          </w:p>
        </w:tc>
      </w:tr>
    </w:tbl>
    <w:bookmarkEnd w:id="48"/>
    <w:bookmarkEnd w:id="49"/>
    <w:p w:rsidR="003637B4" w:rsidRDefault="004405C1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10021570</wp:posOffset>
                </wp:positionV>
                <wp:extent cx="7639685" cy="76200"/>
                <wp:effectExtent l="0" t="0" r="1905" b="4445"/>
                <wp:wrapNone/>
                <wp:docPr id="1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9685" cy="76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65589" id="矩形 20" o:spid="_x0000_s1026" style="position:absolute;left:0;text-align:left;margin-left:-.2pt;margin-top:789.1pt;width:601.55pt;height: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" fillcolor="red" stroked="f"/>
            </w:pict>
          </mc:Fallback>
        </mc:AlternateContent>
      </w:r>
    </w:p>
    <w:sectPr w:rsidR="003637B4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6F388B"/>
    <w:rsid w:val="003150FE"/>
    <w:rsid w:val="003637B4"/>
    <w:rsid w:val="004405C1"/>
    <w:rsid w:val="005F62EA"/>
    <w:rsid w:val="00A44C29"/>
    <w:rsid w:val="00A9752D"/>
    <w:rsid w:val="00C70CE3"/>
    <w:rsid w:val="00F54B52"/>
    <w:rsid w:val="108F23BB"/>
    <w:rsid w:val="186F388B"/>
    <w:rsid w:val="237544B8"/>
    <w:rsid w:val="246941BF"/>
    <w:rsid w:val="2E324641"/>
    <w:rsid w:val="2FC7196E"/>
    <w:rsid w:val="42B94AF9"/>
    <w:rsid w:val="440C6228"/>
    <w:rsid w:val="46AC11E5"/>
    <w:rsid w:val="4B012766"/>
    <w:rsid w:val="4B490C80"/>
    <w:rsid w:val="4D6D28E7"/>
    <w:rsid w:val="568A4555"/>
    <w:rsid w:val="5AEF394D"/>
    <w:rsid w:val="5C142BE1"/>
    <w:rsid w:val="60AF76E1"/>
    <w:rsid w:val="6867571F"/>
    <w:rsid w:val="6DD113F5"/>
    <w:rsid w:val="6EB17129"/>
    <w:rsid w:val="7AD4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07FBD4F0-42C6-4FBD-BC73-A9C73AFB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正文1"/>
    <w:pPr>
      <w:jc w:val="both"/>
    </w:pPr>
    <w:rPr>
      <w:kern w:val="2"/>
      <w:sz w:val="21"/>
      <w:szCs w:val="21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73IznI46Yz40016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73IznI46Yz40016.doc</Template>
  <TotalTime>5</TotalTime>
  <Pages>1</Pages>
  <Words>174</Words>
  <Characters>994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cp:lastPrinted>2017-08-12T07:55:00Z</cp:lastPrinted>
  <dcterms:created xsi:type="dcterms:W3CDTF">2017-07-15T06:52:00Z</dcterms:created>
  <dcterms:modified xsi:type="dcterms:W3CDTF">2017-08-12T07:56:00Z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73IznI46Yz40016.doc</vt:lpwstr>
  </property>
  <property fmtid="{D5CDD505-2E9C-101B-9397-08002B2CF9AE}" pid="4" name="fileid">
    <vt:lpwstr>600424</vt:lpwstr>
  </property>
</Properties>
</file>