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96503" w:rsidRDefault="004405C1" w:rsidP="00A03944">
      <w:pPr>
        <w:tabs>
          <w:tab w:val="left" w:pos="3128"/>
        </w:tabs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560B8820" wp14:editId="1372279E">
                <wp:simplePos x="0" y="0"/>
                <wp:positionH relativeFrom="column">
                  <wp:posOffset>-34290</wp:posOffset>
                </wp:positionH>
                <wp:positionV relativeFrom="paragraph">
                  <wp:posOffset>2540</wp:posOffset>
                </wp:positionV>
                <wp:extent cx="7600950" cy="781050"/>
                <wp:effectExtent l="0" t="0" r="0" b="38100"/>
                <wp:wrapNone/>
                <wp:docPr id="12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0950" cy="7810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dist="38100" dir="5400000" algn="t" rotWithShape="0">
                            <a:srgbClr val="000000">
                              <a:alpha val="31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EE4DE" id="矩形 6" o:spid="_x0000_s1026" style="position:absolute;left:0;text-align:left;margin-left:-2.7pt;margin-top:.2pt;width:598.5pt;height:61.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" fillcolor="#00b0f0" stroked="f">
                <v:shadow on="t" color="black" opacity="20316f" origin=",-.5" offset="0,3pt"/>
              </v:rect>
            </w:pict>
          </mc:Fallback>
        </mc:AlternateContent>
      </w:r>
      <w:r w:rsidR="00A03944">
        <w:rPr>
          <w:color w:val="000000"/>
        </w:rPr>
        <w:tab/>
      </w:r>
    </w:p>
    <w:p w:rsidR="00296503" w:rsidRDefault="00A03944" w:rsidP="00A03944">
      <w:pPr>
        <w:tabs>
          <w:tab w:val="left" w:pos="5164"/>
          <w:tab w:val="left" w:pos="7994"/>
        </w:tabs>
        <w:rPr>
          <w:color w:val="000000"/>
        </w:rPr>
      </w:pPr>
      <w:r>
        <w:rPr>
          <w:noProof/>
        </w:rPr>
        <w:drawing>
          <wp:anchor distT="0" distB="0" distL="114300" distR="114300" simplePos="0" relativeHeight="251675136" behindDoc="0" locked="0" layoutInCell="1" allowOverlap="1" wp14:anchorId="2EE4A945" wp14:editId="153E8CD8">
            <wp:simplePos x="0" y="0"/>
            <wp:positionH relativeFrom="column">
              <wp:posOffset>6029851</wp:posOffset>
            </wp:positionH>
            <wp:positionV relativeFrom="paragraph">
              <wp:posOffset>131445</wp:posOffset>
            </wp:positionV>
            <wp:extent cx="1204595" cy="1400810"/>
            <wp:effectExtent l="0" t="0" r="0" b="8890"/>
            <wp:wrapNone/>
            <wp:docPr id="25" name="图片 25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5C1"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1BADE69B" wp14:editId="79747B42">
                <wp:simplePos x="0" y="0"/>
                <wp:positionH relativeFrom="column">
                  <wp:posOffset>5869940</wp:posOffset>
                </wp:positionH>
                <wp:positionV relativeFrom="paragraph">
                  <wp:posOffset>58529</wp:posOffset>
                </wp:positionV>
                <wp:extent cx="1507490" cy="1849755"/>
                <wp:effectExtent l="0" t="0" r="35560" b="36195"/>
                <wp:wrapNone/>
                <wp:docPr id="11" name="任意多边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7490" cy="1849755"/>
                        </a:xfrm>
                        <a:custGeom>
                          <a:avLst/>
                          <a:gdLst>
                            <a:gd name="T0" fmla="*/ 0 w 1169700"/>
                            <a:gd name="T1" fmla="*/ 0 h 2412461"/>
                            <a:gd name="T2" fmla="*/ 1090061 w 1169700"/>
                            <a:gd name="T3" fmla="*/ 1187214 h 2412461"/>
                          </a:gdLst>
                          <a:ahLst/>
                          <a:cxnLst/>
                          <a:rect l="T0" t="T1" r="T2" b="T3"/>
                          <a:pathLst>
                            <a:path w="1169700" h="2412461">
                              <a:moveTo>
                                <a:pt x="1149570" y="2412460"/>
                              </a:moveTo>
                              <a:lnTo>
                                <a:pt x="1169698" y="2412460"/>
                              </a:lnTo>
                              <a:lnTo>
                                <a:pt x="1169700" y="2412461"/>
                              </a:lnTo>
                              <a:close/>
                              <a:moveTo>
                                <a:pt x="0" y="2412403"/>
                              </a:moveTo>
                              <a:lnTo>
                                <a:pt x="1149570" y="2412460"/>
                              </a:lnTo>
                              <a:lnTo>
                                <a:pt x="0" y="241246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69699" y="0"/>
                              </a:lnTo>
                              <a:lnTo>
                                <a:pt x="1169699" y="2412460"/>
                              </a:lnTo>
                              <a:lnTo>
                                <a:pt x="1169698" y="2412460"/>
                              </a:lnTo>
                              <a:lnTo>
                                <a:pt x="578414" y="2070635"/>
                              </a:lnTo>
                              <a:lnTo>
                                <a:pt x="0" y="24124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dist="38126" dir="2700000" algn="tl" rotWithShape="0">
                            <a:srgbClr val="000000">
                              <a:alpha val="31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AFCA8" id="任意多边形 19" o:spid="_x0000_s1026" style="position:absolute;left:0;text-align:left;margin-left:462.2pt;margin-top:4.6pt;width:118.7pt;height:145.6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69700,241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" path="m1149570,2412460r20128,l1169700,2412461r-20130,-1xm,2412403r1149570,57l,2412460r,-57xm,l1169699,r,2412460l1169698,2412460,578414,2070635,,2412403,,xe" fillcolor="#00b0f0" stroked="f">
                <v:shadow on="t" color="black" opacity="20316f" origin="-.5,-.5" offset=".74886mm,.74886mm"/>
                <v:path textboxrect="0,0,1090061,1187215"/>
              </v:shape>
            </w:pict>
          </mc:Fallback>
        </mc:AlternateContent>
      </w:r>
      <w:r>
        <w:rPr>
          <w:color w:val="000000"/>
        </w:rPr>
        <w:tab/>
      </w:r>
      <w:r>
        <w:rPr>
          <w:color w:val="000000"/>
        </w:rPr>
        <w:tab/>
      </w:r>
    </w:p>
    <w:p w:rsidR="00296503" w:rsidRDefault="00A03944" w:rsidP="00A03944">
      <w:pPr>
        <w:tabs>
          <w:tab w:val="left" w:pos="5388"/>
        </w:tabs>
        <w:rPr>
          <w:color w:val="000000"/>
        </w:rPr>
      </w:pPr>
      <w:r>
        <w:rPr>
          <w:color w:val="000000"/>
        </w:rPr>
        <w:tab/>
      </w:r>
    </w:p>
    <w:tbl>
      <w:tblPr>
        <w:tblStyle w:val="11"/>
        <w:tblpPr w:leftFromText="180" w:rightFromText="180" w:vertAnchor="page" w:horzAnchor="margin" w:tblpY="2211"/>
        <w:tblW w:w="11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040"/>
        <w:gridCol w:w="565"/>
        <w:gridCol w:w="1033"/>
        <w:gridCol w:w="166"/>
        <w:gridCol w:w="1080"/>
        <w:gridCol w:w="225"/>
        <w:gridCol w:w="1021"/>
        <w:gridCol w:w="960"/>
        <w:gridCol w:w="600"/>
        <w:gridCol w:w="1199"/>
        <w:gridCol w:w="1366"/>
        <w:gridCol w:w="1635"/>
      </w:tblGrid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1" locked="0" layoutInCell="1" allowOverlap="1" wp14:anchorId="508C6224" wp14:editId="349DD34C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7620</wp:posOffset>
                      </wp:positionV>
                      <wp:extent cx="1028700" cy="390525"/>
                      <wp:effectExtent l="3810" t="1270" r="0" b="0"/>
                      <wp:wrapNone/>
                      <wp:docPr id="10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B9F164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流程图: 过程 10" o:spid="_x0000_s1026" type="#_x0000_t109" style="position:absolute;left:0;text-align:left;margin-left:24.3pt;margin-top:.6pt;width:81pt;height:30.75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2"/>
            <w:vMerge w:val="restart"/>
            <w:shd w:val="clear" w:color="auto" w:fill="00B0F0"/>
          </w:tcPr>
          <w:p w:rsidR="002B02AD" w:rsidRDefault="002B02AD" w:rsidP="004405C1">
            <w:pPr>
              <w:pStyle w:val="a5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个人</w:t>
            </w:r>
            <w:r>
              <w:rPr>
                <w:rFonts w:ascii="微软雅黑" w:eastAsia="微软雅黑" w:hAnsi="微软雅黑"/>
                <w:b/>
                <w:bCs/>
                <w:color w:val="FFFFFF"/>
                <w:kern w:val="24"/>
                <w:sz w:val="32"/>
                <w:szCs w:val="32"/>
              </w:rPr>
              <w:t>信息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00B0F0"/>
          </w:tcPr>
          <w:p w:rsidR="002B02AD" w:rsidRDefault="002B02AD" w:rsidP="004405C1">
            <w:pPr>
              <w:pStyle w:val="a5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8208" behindDoc="1" locked="0" layoutInCell="1" allowOverlap="1" wp14:anchorId="25BFEABF" wp14:editId="4E9D5696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18415</wp:posOffset>
                      </wp:positionV>
                      <wp:extent cx="1000125" cy="390525"/>
                      <wp:effectExtent l="4445" t="2540" r="0" b="0"/>
                      <wp:wrapNone/>
                      <wp:docPr id="9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E07B7" id="流程图: 过程 10" o:spid="_x0000_s1026" type="#_x0000_t109" style="position:absolute;left:0;text-align:left;margin-left:-5.4pt;margin-top:1.45pt;width:78.75pt;height:30.75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项目经验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  <w:shd w:val="clear" w:color="auto" w:fill="00B0F0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/>
            <w:shd w:val="clear" w:color="auto" w:fill="00B0F0"/>
          </w:tcPr>
          <w:p w:rsidR="002B02AD" w:rsidRDefault="002B02AD" w:rsidP="0044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0" w:name="wpscv_name" w:colFirst="2" w:colLast="2"/>
            <w:bookmarkStart w:id="1" w:name="wpscv_projectbegintime" w:colFirst="3" w:colLast="3"/>
            <w:bookmarkStart w:id="2" w:name="wpscv_projectendtime" w:colFirst="5" w:colLast="5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姓名：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color w:val="000000"/>
              </w:rPr>
              <w:t>Y</w:t>
            </w:r>
            <w:r>
              <w:rPr>
                <w:rFonts w:hint="eastAsia"/>
                <w:color w:val="000000"/>
              </w:rPr>
              <w:t>jbys</w:t>
            </w:r>
          </w:p>
        </w:tc>
        <w:tc>
          <w:tcPr>
            <w:tcW w:w="960" w:type="dxa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2011.09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0" w:type="dxa"/>
            <w:shd w:val="clear" w:color="auto" w:fill="auto"/>
          </w:tcPr>
          <w:p w:rsidR="002B02AD" w:rsidRDefault="002B02AD" w:rsidP="004405C1"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至</w:t>
            </w:r>
          </w:p>
        </w:tc>
        <w:tc>
          <w:tcPr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2015.06</w:t>
            </w: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3" w:name="wpscv_gender" w:colFirst="2" w:colLast="2"/>
            <w:bookmarkStart w:id="4" w:name="wpscv_projectname" w:colFirst="4" w:colLast="4"/>
            <w:bookmarkEnd w:id="0"/>
            <w:bookmarkEnd w:id="1"/>
            <w:bookmarkEnd w:id="2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性别：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女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项目名称：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XXX</w:t>
            </w: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5" w:name="wpscv_phone" w:colFirst="2" w:colLast="2"/>
            <w:bookmarkStart w:id="6" w:name="wpscv_projectdescribe" w:colFirst="4" w:colLast="4"/>
            <w:bookmarkEnd w:id="3"/>
            <w:bookmarkEnd w:id="4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手机号：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123456789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项目描述：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 w:val="restart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负责社团组织建设，社团机构的管理，协调各部门工作；组织策划社团的成立大会、竞选会、团队培训、招新等运维活动；</w:t>
            </w: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7" w:name="wpscv_email" w:colFirst="2" w:colLast="2"/>
            <w:bookmarkEnd w:id="5"/>
            <w:bookmarkEnd w:id="6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邮箱：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color w:val="000000"/>
              </w:rPr>
              <w:t>jianli@yjbys</w:t>
            </w:r>
            <w:r>
              <w:rPr>
                <w:rFonts w:hint="eastAsia"/>
                <w:color w:val="000000"/>
              </w:rPr>
              <w:t>.com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8" w:name="wpscv_marital" w:colFirst="2" w:colLast="2"/>
            <w:bookmarkEnd w:id="7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婚姻状况：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未婚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9" w:name="wpscv_birthdate" w:colFirst="2" w:colLast="2"/>
            <w:bookmarkStart w:id="10" w:name="wpscv_projectduty" w:colFirst="4" w:colLast="4"/>
            <w:bookmarkEnd w:id="8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出生年月：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1994-04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项目职责：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 w:val="restart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负责社团组织建设，社团机构的管理，协调各部门工作；组织策划社团的成立大会、竞选会、团队培训、招新等运维活动；</w:t>
            </w: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11" w:name="wpscv_residence" w:colFirst="2" w:colLast="2"/>
            <w:bookmarkEnd w:id="9"/>
            <w:bookmarkEnd w:id="10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常住地区：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广州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12" w:name="wpscv_startworkyear" w:colFirst="2" w:colLast="2"/>
            <w:bookmarkEnd w:id="11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参加工作时间：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2010.07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13" w:name="wpscv_workstatus" w:colFirst="2" w:colLast="2"/>
            <w:bookmarkEnd w:id="12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在职状态：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在职，看看新机会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bookmarkEnd w:id="13"/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1" locked="0" layoutInCell="1" allowOverlap="1" wp14:anchorId="050F90FD" wp14:editId="4139DAE1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3175</wp:posOffset>
                      </wp:positionV>
                      <wp:extent cx="1028700" cy="390525"/>
                      <wp:effectExtent l="3810" t="1270" r="0" b="0"/>
                      <wp:wrapNone/>
                      <wp:docPr id="8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FD6AF5" id="流程图: 过程 10" o:spid="_x0000_s1026" type="#_x0000_t109" style="position:absolute;left:0;text-align:left;margin-left:23.55pt;margin-top:.25pt;width:81pt;height:30.75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2"/>
            <w:vMerge w:val="restart"/>
            <w:shd w:val="clear" w:color="auto" w:fill="00B0F0"/>
          </w:tcPr>
          <w:p w:rsidR="002B02AD" w:rsidRDefault="002B02AD" w:rsidP="004405C1">
            <w:pPr>
              <w:pStyle w:val="a5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求职意向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00B0F0"/>
          </w:tcPr>
          <w:p w:rsidR="002B02AD" w:rsidRDefault="002B02AD" w:rsidP="004405C1">
            <w:pPr>
              <w:pStyle w:val="a5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9232" behindDoc="1" locked="0" layoutInCell="1" allowOverlap="1" wp14:anchorId="638EC094" wp14:editId="767EDB9C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13970</wp:posOffset>
                      </wp:positionV>
                      <wp:extent cx="1000125" cy="390525"/>
                      <wp:effectExtent l="4445" t="2540" r="0" b="0"/>
                      <wp:wrapNone/>
                      <wp:docPr id="7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BA297" id="流程图: 过程 10" o:spid="_x0000_s1026" type="#_x0000_t109" style="position:absolute;left:0;text-align:left;margin-left:-4.65pt;margin-top:1.1pt;width:78.75pt;height:30.75pt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专业技能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  <w:shd w:val="clear" w:color="auto" w:fill="00B0F0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/>
            <w:shd w:val="clear" w:color="auto" w:fill="00B0F0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trHeight w:val="3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14" w:name="wpscv_expectindustry" w:colFirst="2" w:colLast="2"/>
            <w:bookmarkStart w:id="15" w:name="wpscv_skillname" w:colFirst="4" w:colLast="4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期望行业：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计算机软件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技能：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XXX</w:t>
            </w: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16" w:name="wpscv_expectfunction" w:colFirst="2" w:colLast="2"/>
            <w:bookmarkStart w:id="17" w:name="wpscv_skillduration" w:colFirst="4" w:colLast="4"/>
            <w:bookmarkStart w:id="18" w:name="wpscv_skilldegree" w:colFirst="6" w:colLast="6"/>
            <w:bookmarkEnd w:id="14"/>
            <w:bookmarkEnd w:id="15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期望职能：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网站营运经理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主管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使用时间（月）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9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1366" w:type="dxa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掌握程度：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3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19" w:name="wpscv_expectworktype" w:colFirst="2" w:colLast="2"/>
            <w:bookmarkStart w:id="20" w:name="wpscv_skillname2" w:colFirst="4" w:colLast="4"/>
            <w:bookmarkEnd w:id="16"/>
            <w:bookmarkEnd w:id="17"/>
            <w:bookmarkEnd w:id="18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工作性质：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全职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技能</w:t>
            </w:r>
            <w:r>
              <w:rPr>
                <w:rFonts w:hint="eastAsia"/>
                <w:b/>
                <w:bCs/>
                <w:color w:val="000000"/>
              </w:rPr>
              <w:t>2</w:t>
            </w:r>
            <w:r>
              <w:rPr>
                <w:rFonts w:hint="eastAsia"/>
                <w:b/>
                <w:bCs/>
                <w:color w:val="000000"/>
              </w:rPr>
              <w:t>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XXX</w:t>
            </w: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21" w:name="wpscv_expectcity" w:colFirst="2" w:colLast="2"/>
            <w:bookmarkStart w:id="22" w:name="wpscv_skillduration2" w:colFirst="4" w:colLast="4"/>
            <w:bookmarkStart w:id="23" w:name="wpscv_skilldegree2" w:colFirst="6" w:colLast="6"/>
            <w:bookmarkEnd w:id="19"/>
            <w:bookmarkEnd w:id="20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期望地点：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广州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使用时间（月）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9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1366" w:type="dxa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掌握程度：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3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24" w:name="wpscv_expectsalary" w:colFirst="2" w:colLast="2"/>
            <w:bookmarkEnd w:id="21"/>
            <w:bookmarkEnd w:id="22"/>
            <w:bookmarkEnd w:id="23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期望月薪：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6000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bookmarkEnd w:id="24"/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 w:val="restart"/>
            <w:shd w:val="clear" w:color="auto" w:fill="00B0F0"/>
          </w:tcPr>
          <w:p w:rsidR="002B02AD" w:rsidRDefault="002B02AD" w:rsidP="004405C1">
            <w:pPr>
              <w:pStyle w:val="a5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1280" behindDoc="1" locked="0" layoutInCell="1" allowOverlap="1" wp14:anchorId="7BBBD472" wp14:editId="6FD22574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18415</wp:posOffset>
                      </wp:positionV>
                      <wp:extent cx="1028700" cy="390525"/>
                      <wp:effectExtent l="3810" t="1270" r="0" b="0"/>
                      <wp:wrapNone/>
                      <wp:docPr id="6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8DA7D" id="流程图: 过程 10" o:spid="_x0000_s1026" type="#_x0000_t109" style="position:absolute;left:0;text-align:left;margin-left:-4.7pt;margin-top:1.45pt;width:81pt;height:30.7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工作经历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00B0F0"/>
          </w:tcPr>
          <w:p w:rsidR="002B02AD" w:rsidRDefault="002B02AD" w:rsidP="004405C1">
            <w:pPr>
              <w:pStyle w:val="a5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4352" behindDoc="1" locked="0" layoutInCell="1" allowOverlap="1" wp14:anchorId="6BF3BFB6" wp14:editId="010E8A9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10160</wp:posOffset>
                      </wp:positionV>
                      <wp:extent cx="1000125" cy="390525"/>
                      <wp:effectExtent l="4445" t="2540" r="0" b="0"/>
                      <wp:wrapNone/>
                      <wp:docPr id="5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E8E64" id="流程图: 过程 10" o:spid="_x0000_s1026" type="#_x0000_t109" style="position:absolute;left:0;text-align:left;margin-left:-5.4pt;margin-top:.8pt;width:78.75pt;height:30.7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自我评价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jc w:val="center"/>
              <w:rPr>
                <w:color w:val="FFFFFF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  <w:shd w:val="clear" w:color="auto" w:fill="00B0F0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/>
            <w:shd w:val="clear" w:color="auto" w:fill="00B0F0"/>
          </w:tcPr>
          <w:p w:rsidR="002B02AD" w:rsidRDefault="002B02AD" w:rsidP="004405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jc w:val="center"/>
              <w:rPr>
                <w:color w:val="FFFFFF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25" w:name="wpscv_jobbegintime" w:colFirst="1" w:colLast="1"/>
            <w:bookmarkStart w:id="26" w:name="wpscv_jobendtime" w:colFirst="3" w:colLast="3"/>
            <w:bookmarkStart w:id="27" w:name="wpscv_selfevalcontent" w:colFirst="6" w:colLast="6"/>
          </w:p>
        </w:tc>
        <w:tc>
          <w:tcPr>
            <w:tcW w:w="1040" w:type="dxa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2010-08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dxa"/>
            <w:shd w:val="clear" w:color="auto" w:fill="auto"/>
          </w:tcPr>
          <w:p w:rsidR="002B02AD" w:rsidRDefault="002B02AD" w:rsidP="004405C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至</w:t>
            </w:r>
          </w:p>
        </w:tc>
        <w:tc>
          <w:tcPr>
            <w:tcW w:w="1033" w:type="dxa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2015-04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92" w:type="dxa"/>
            <w:gridSpan w:val="4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评价内容：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 w:val="restart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忠实诚信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讲原则，说到做到，决不推卸责任；有自制力，做事情始终坚持有始有终，从不半途而废；肯学习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有问题不逃避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愿意虚心向他人学习；自信但不自负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不以自我为中心；愿意以谦虚态度赞扬接纳优越者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权威者；会用</w:t>
            </w:r>
            <w:r>
              <w:rPr>
                <w:rFonts w:hint="eastAsia"/>
                <w:color w:val="000000"/>
              </w:rPr>
              <w:t>100%</w:t>
            </w:r>
            <w:r>
              <w:rPr>
                <w:rFonts w:hint="eastAsia"/>
                <w:color w:val="000000"/>
              </w:rPr>
              <w:t>的热情和精力投入到工作中。</w:t>
            </w: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28" w:name="wpscv_company" w:colFirst="2" w:colLast="2"/>
            <w:bookmarkEnd w:id="25"/>
            <w:bookmarkEnd w:id="26"/>
            <w:bookmarkEnd w:id="27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公司名称：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珠海有限公司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29" w:name="wpscv_industry" w:colFirst="2" w:colLast="2"/>
            <w:bookmarkEnd w:id="28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公司行业：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计算机软件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30" w:name="wpscv_jobname" w:colFirst="2" w:colLast="2"/>
            <w:bookmarkEnd w:id="29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职位名称：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产品经理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31" w:name="wpscv_jobtype" w:colFirst="2" w:colLast="2"/>
            <w:bookmarkEnd w:id="30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职位类别：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网站营运经理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主管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32" w:name="wpscv_jobworkplace" w:colFirst="2" w:colLast="2"/>
            <w:bookmarkEnd w:id="31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工作地点：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广州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33" w:name="wpscv_jobsalary" w:colFirst="2" w:colLast="2"/>
            <w:bookmarkEnd w:id="32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月薪：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6000</w:t>
            </w:r>
            <w:r>
              <w:rPr>
                <w:rFonts w:hint="eastAsia"/>
                <w:color w:val="000000"/>
              </w:rPr>
              <w:t>元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trHeight w:val="3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vMerge w:val="restart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34" w:name="wpscv_jobduty" w:colFirst="2" w:colLast="2"/>
            <w:bookmarkEnd w:id="33"/>
          </w:p>
        </w:tc>
        <w:tc>
          <w:tcPr>
            <w:tcW w:w="1605" w:type="dxa"/>
            <w:gridSpan w:val="2"/>
            <w:vMerge w:val="restart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工作职责：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vMerge w:val="restart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负责社团组织建设，社团机构的管理，协调各部门工作；</w:t>
            </w:r>
          </w:p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组织策划社团的成立大会、竞选会、团队培训、招新等运维活动</w:t>
            </w:r>
          </w:p>
        </w:tc>
        <w:tc>
          <w:tcPr>
            <w:tcW w:w="1560" w:type="dxa"/>
            <w:gridSpan w:val="2"/>
            <w:vMerge w:val="restart"/>
            <w:shd w:val="clear" w:color="auto" w:fill="00B0F0"/>
          </w:tcPr>
          <w:p w:rsidR="002B02AD" w:rsidRDefault="002B02AD" w:rsidP="004405C1">
            <w:pPr>
              <w:pStyle w:val="a5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5376" behindDoc="1" locked="0" layoutInCell="1" allowOverlap="1" wp14:anchorId="63DF40C7" wp14:editId="06C4F00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8255</wp:posOffset>
                      </wp:positionV>
                      <wp:extent cx="1000125" cy="390525"/>
                      <wp:effectExtent l="4445" t="2540" r="0" b="0"/>
                      <wp:wrapNone/>
                      <wp:docPr id="4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7ECAB" id="流程图: 过程 10" o:spid="_x0000_s1026" type="#_x0000_t109" style="position:absolute;left:0;text-align:left;margin-left:-5.4pt;margin-top:.65pt;width:78.75pt;height:30.75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在校情况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bookmarkEnd w:id="34"/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/>
            <w:shd w:val="clear" w:color="auto" w:fill="00B0F0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trHeight w:val="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情况内容：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 w:val="restart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</w:t>
            </w: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1" locked="0" layoutInCell="1" allowOverlap="1" wp14:anchorId="5C629C75" wp14:editId="4E1927BE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17780</wp:posOffset>
                      </wp:positionV>
                      <wp:extent cx="1028700" cy="390525"/>
                      <wp:effectExtent l="3810" t="1270" r="0" b="0"/>
                      <wp:wrapNone/>
                      <wp:docPr id="3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93906" id="流程图: 过程 10" o:spid="_x0000_s1026" type="#_x0000_t109" style="position:absolute;left:0;text-align:left;margin-left:24.3pt;margin-top:1.4pt;width:81pt;height:30.7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2"/>
            <w:vMerge w:val="restart"/>
            <w:shd w:val="clear" w:color="auto" w:fill="00B0F0"/>
          </w:tcPr>
          <w:p w:rsidR="002B02AD" w:rsidRDefault="002B02AD" w:rsidP="004405C1">
            <w:pPr>
              <w:pStyle w:val="a5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教育经历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  <w:shd w:val="clear" w:color="auto" w:fill="00B0F0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35" w:name="wpscv_enrolltime" w:colFirst="1" w:colLast="1"/>
            <w:bookmarkStart w:id="36" w:name="wpscv_graduatetime" w:colFirst="3" w:colLast="3"/>
            <w:bookmarkStart w:id="37" w:name="wpscv_normalenroll" w:colFirst="5" w:colLast="5"/>
          </w:p>
        </w:tc>
        <w:tc>
          <w:tcPr>
            <w:tcW w:w="1040" w:type="dxa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2011-09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dxa"/>
            <w:shd w:val="clear" w:color="auto" w:fill="auto"/>
          </w:tcPr>
          <w:p w:rsidR="002B02AD" w:rsidRDefault="002B02AD" w:rsidP="004405C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至</w:t>
            </w:r>
          </w:p>
        </w:tc>
        <w:tc>
          <w:tcPr>
            <w:tcW w:w="1033" w:type="dxa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2015-06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6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是否统招：</w:t>
            </w:r>
          </w:p>
        </w:tc>
        <w:tc>
          <w:tcPr>
            <w:tcW w:w="1246" w:type="dxa"/>
            <w:gridSpan w:val="2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38" w:name="wpscv_school" w:colFirst="2" w:colLast="2"/>
            <w:bookmarkEnd w:id="35"/>
            <w:bookmarkEnd w:id="36"/>
            <w:bookmarkEnd w:id="37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学校名称：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稻壳儿大学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39" w:name="wpscv_major" w:colFirst="2" w:colLast="2"/>
            <w:bookmarkEnd w:id="38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专业名称：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工商管理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40" w:name="wpscv_education" w:colFirst="2" w:colLast="2"/>
            <w:bookmarkEnd w:id="39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学历：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本科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bookmarkEnd w:id="40"/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1" locked="0" layoutInCell="1" allowOverlap="1" wp14:anchorId="29795894" wp14:editId="2F47FBB6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10160</wp:posOffset>
                      </wp:positionV>
                      <wp:extent cx="1028700" cy="390525"/>
                      <wp:effectExtent l="3810" t="1270" r="0" b="0"/>
                      <wp:wrapNone/>
                      <wp:docPr id="2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FA6AE" id="流程图: 过程 10" o:spid="_x0000_s1026" type="#_x0000_t109" style="position:absolute;left:0;text-align:left;margin-left:24.3pt;margin-top:.8pt;width:81pt;height:30.75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2"/>
            <w:vMerge w:val="restart"/>
            <w:shd w:val="clear" w:color="auto" w:fill="00B0F0"/>
          </w:tcPr>
          <w:p w:rsidR="002B02AD" w:rsidRDefault="002B02AD" w:rsidP="004405C1">
            <w:pPr>
              <w:pStyle w:val="a5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语言</w:t>
            </w:r>
            <w:bookmarkStart w:id="41" w:name="_GoBack"/>
            <w:bookmarkEnd w:id="41"/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能力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  <w:shd w:val="clear" w:color="auto" w:fill="00B0F0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25" w:type="dxa"/>
            <w:gridSpan w:val="5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42" w:name="wpscv_language" w:colFirst="2" w:colLast="2"/>
            <w:bookmarkStart w:id="43" w:name="wpscv_langliteracy" w:colFirst="4" w:colLast="4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语言：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9" w:type="dxa"/>
            <w:gridSpan w:val="2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英语</w:t>
            </w:r>
          </w:p>
        </w:tc>
        <w:tc>
          <w:tcPr>
            <w:tcW w:w="13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读写能力：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1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  <w:tr w:rsidR="002B02AD" w:rsidTr="002B02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bookmarkStart w:id="44" w:name="wpscv_langlevel" w:colFirst="2" w:colLast="2"/>
            <w:bookmarkStart w:id="45" w:name="wpscv_langlistenspeak" w:colFirst="4" w:colLast="4"/>
            <w:bookmarkEnd w:id="42"/>
            <w:bookmarkEnd w:id="43"/>
          </w:p>
        </w:tc>
        <w:tc>
          <w:tcPr>
            <w:tcW w:w="16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对应等级：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99" w:type="dxa"/>
            <w:gridSpan w:val="2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雅思</w:t>
            </w:r>
          </w:p>
        </w:tc>
        <w:tc>
          <w:tcPr>
            <w:tcW w:w="1305" w:type="dxa"/>
            <w:gridSpan w:val="2"/>
            <w:shd w:val="clear" w:color="auto" w:fill="auto"/>
          </w:tcPr>
          <w:p w:rsidR="002B02AD" w:rsidRDefault="002B02AD" w:rsidP="004405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听说能力：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1" w:type="dxa"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2B02AD" w:rsidRDefault="002B02AD" w:rsidP="004405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00" w:type="dxa"/>
            <w:gridSpan w:val="3"/>
            <w:vMerge/>
            <w:shd w:val="clear" w:color="auto" w:fill="auto"/>
          </w:tcPr>
          <w:p w:rsidR="002B02AD" w:rsidRDefault="002B02AD" w:rsidP="004405C1">
            <w:pPr>
              <w:rPr>
                <w:color w:val="000000"/>
              </w:rPr>
            </w:pPr>
          </w:p>
        </w:tc>
      </w:tr>
    </w:tbl>
    <w:bookmarkEnd w:id="44"/>
    <w:bookmarkEnd w:id="45"/>
    <w:p w:rsidR="00E25ED7" w:rsidRDefault="004405C1" w:rsidP="00A03944">
      <w:pPr>
        <w:tabs>
          <w:tab w:val="left" w:pos="4568"/>
          <w:tab w:val="center" w:pos="5953"/>
        </w:tabs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10021570</wp:posOffset>
                </wp:positionV>
                <wp:extent cx="7639685" cy="76200"/>
                <wp:effectExtent l="0" t="0" r="0" b="0"/>
                <wp:wrapNone/>
                <wp:docPr id="1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9685" cy="762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F0C93" id="矩形 20" o:spid="_x0000_s1026" style="position:absolute;left:0;text-align:left;margin-left:-.2pt;margin-top:789.1pt;width:601.55pt;height: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" fillcolor="#00b0f0" stroked="f"/>
            </w:pict>
          </mc:Fallback>
        </mc:AlternateContent>
      </w:r>
      <w:r w:rsidR="00A03944">
        <w:rPr>
          <w:color w:val="000000"/>
        </w:rPr>
        <w:tab/>
      </w:r>
      <w:r w:rsidR="00A03944">
        <w:rPr>
          <w:color w:val="000000"/>
        </w:rPr>
        <w:tab/>
      </w:r>
    </w:p>
    <w:sectPr w:rsidR="00E25ED7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6F388B"/>
    <w:rsid w:val="002000D7"/>
    <w:rsid w:val="00296503"/>
    <w:rsid w:val="002B02AD"/>
    <w:rsid w:val="003150FE"/>
    <w:rsid w:val="004405C1"/>
    <w:rsid w:val="00A03944"/>
    <w:rsid w:val="00E25ED7"/>
    <w:rsid w:val="00EA6E89"/>
    <w:rsid w:val="00F54B52"/>
    <w:rsid w:val="108F23BB"/>
    <w:rsid w:val="186F388B"/>
    <w:rsid w:val="237544B8"/>
    <w:rsid w:val="246941BF"/>
    <w:rsid w:val="2E324641"/>
    <w:rsid w:val="2FC7196E"/>
    <w:rsid w:val="42B94AF9"/>
    <w:rsid w:val="440C6228"/>
    <w:rsid w:val="46AC11E5"/>
    <w:rsid w:val="4B012766"/>
    <w:rsid w:val="4B490C80"/>
    <w:rsid w:val="4D6D28E7"/>
    <w:rsid w:val="568A4555"/>
    <w:rsid w:val="5AEF394D"/>
    <w:rsid w:val="5C142BE1"/>
    <w:rsid w:val="60AF76E1"/>
    <w:rsid w:val="6867571F"/>
    <w:rsid w:val="6DD113F5"/>
    <w:rsid w:val="6EB17129"/>
    <w:rsid w:val="7AD4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stroke="f">
      <v:fill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07FBD4F0-42C6-4FBD-BC73-A9C73AFB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link w:val="a4"/>
    <w:rPr>
      <w:rFonts w:ascii="Calibri" w:hAnsi="Calibri"/>
      <w:kern w:val="2"/>
      <w:sz w:val="18"/>
      <w:szCs w:val="18"/>
    </w:rPr>
  </w:style>
  <w:style w:type="paragraph" w:styleId="a3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 w:hint="eastAsia"/>
      <w:kern w:val="0"/>
      <w:sz w:val="24"/>
      <w:szCs w:val="24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正文1"/>
    <w:pPr>
      <w:jc w:val="both"/>
    </w:pPr>
    <w:rPr>
      <w:kern w:val="2"/>
      <w:sz w:val="21"/>
      <w:szCs w:val="21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41"/>
    <w:rsid w:val="002B02AD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73IznI46Yz40016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73IznI46Yz40016.doc</Template>
  <TotalTime>8</TotalTime>
  <Pages>1</Pages>
  <Words>161</Words>
  <Characters>920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4</cp:revision>
  <dcterms:created xsi:type="dcterms:W3CDTF">2017-07-15T06:56:00Z</dcterms:created>
  <dcterms:modified xsi:type="dcterms:W3CDTF">2017-08-12T07:55:00Z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73IznI46Yz40016.doc</vt:lpwstr>
  </property>
  <property fmtid="{D5CDD505-2E9C-101B-9397-08002B2CF9AE}" pid="4" name="fileid">
    <vt:lpwstr>600424</vt:lpwstr>
  </property>
</Properties>
</file>